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1"/>
        <w:tblpPr w:horzAnchor="margin" w:tblpX="4679" w:tblpYSpec="top"/>
        <w:tblOverlap w:val="never"/>
        <w:tblW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850"/>
      </w:tblGrid>
      <w:tr w:rsidR="00A7331C" w:rsidRPr="00616752" w14:paraId="3F48217D" w14:textId="77777777" w:rsidTr="00E52414">
        <w:tc>
          <w:tcPr>
            <w:tcW w:w="3828" w:type="dxa"/>
            <w:gridSpan w:val="2"/>
          </w:tcPr>
          <w:p w14:paraId="7F234CD6" w14:textId="3FEC24E7" w:rsidR="00A7331C" w:rsidRPr="00616752" w:rsidRDefault="00C24EFA" w:rsidP="00ED2A7C">
            <w:pPr>
              <w:pStyle w:val="Dokumentnamn"/>
            </w:pPr>
            <w:sdt>
              <w:sdtPr>
                <w:alias w:val="Ange Dokumenttyp eller lämna tomt (Tryck &lt;Tabb&gt; för nästa)"/>
                <w:tag w:val="Karlsborg_Dokumentnamn"/>
                <w:id w:val="-1261988258"/>
                <w:placeholder>
                  <w:docPart w:val="533C73FF75034BAE89328B08536F7195"/>
                </w:placeholder>
                <w:dataBinding w:xpath="/Karlsborg_DocumentData[1]/Karlsborg_Dokumentnamn[1]" w:storeItemID="{A77F1431-817A-4C56-BBE3-46452E5264C8}"/>
                <w:text/>
              </w:sdtPr>
              <w:sdtEndPr/>
              <w:sdtContent>
                <w:r w:rsidR="00A7331C" w:rsidRPr="00616752">
                  <w:t xml:space="preserve">     </w:t>
                </w:r>
              </w:sdtContent>
            </w:sdt>
          </w:p>
        </w:tc>
        <w:tc>
          <w:tcPr>
            <w:tcW w:w="850" w:type="dxa"/>
          </w:tcPr>
          <w:p w14:paraId="0847A315" w14:textId="77777777" w:rsidR="00A7331C" w:rsidRPr="00616752" w:rsidRDefault="00A7331C" w:rsidP="000C3964">
            <w:pPr>
              <w:pStyle w:val="TextHuvud"/>
            </w:pPr>
          </w:p>
        </w:tc>
      </w:tr>
      <w:tr w:rsidR="00A7331C" w:rsidRPr="00616752" w14:paraId="6694532B" w14:textId="77777777" w:rsidTr="00E52414">
        <w:tc>
          <w:tcPr>
            <w:tcW w:w="2694" w:type="dxa"/>
          </w:tcPr>
          <w:p w14:paraId="4D398F7A" w14:textId="77777777" w:rsidR="00A7331C" w:rsidRPr="00616752" w:rsidRDefault="00C24EFA" w:rsidP="00745606">
            <w:pPr>
              <w:pStyle w:val="Ledtext"/>
            </w:pPr>
            <w:sdt>
              <w:sdtPr>
                <w:id w:val="1785844995"/>
                <w:lock w:val="contentLocked"/>
                <w:placeholder>
                  <w:docPart w:val="823C5AD678CF4C59AA00BFFC0CF6D6C8"/>
                </w:placeholder>
                <w15:appearance w15:val="hidden"/>
                <w:text/>
              </w:sdtPr>
              <w:sdtEndPr/>
              <w:sdtContent>
                <w:r w:rsidR="00A7331C" w:rsidRPr="00616752">
                  <w:t>Datum</w:t>
                </w:r>
              </w:sdtContent>
            </w:sdt>
          </w:p>
        </w:tc>
        <w:tc>
          <w:tcPr>
            <w:tcW w:w="1984" w:type="dxa"/>
            <w:gridSpan w:val="2"/>
          </w:tcPr>
          <w:p w14:paraId="344217B5" w14:textId="77777777" w:rsidR="00A7331C" w:rsidRPr="00616752" w:rsidRDefault="00A7331C" w:rsidP="00745606">
            <w:pPr>
              <w:pStyle w:val="Ledtext"/>
            </w:pPr>
          </w:p>
        </w:tc>
      </w:tr>
      <w:tr w:rsidR="00A7331C" w:rsidRPr="00616752" w14:paraId="53C7AEB7" w14:textId="77777777" w:rsidTr="00E52414">
        <w:sdt>
          <w:sdtPr>
            <w:tag w:val="Karlsborg_Dokumentdatum"/>
            <w:id w:val="1748298223"/>
            <w:placeholder>
              <w:docPart w:val="0D70AA7AEC284B5F92F08216CD931475"/>
            </w:placeholder>
            <w:dataBinding w:xpath="/Karlsborg_DocumentData[1]/Karlsborg_Dokumentdatum[1]" w:storeItemID="{A77F1431-817A-4C56-BBE3-46452E5264C8}"/>
            <w:date w:fullDate="2026-11-03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tc>
              <w:tcPr>
                <w:tcW w:w="2694" w:type="dxa"/>
              </w:tcPr>
              <w:p w14:paraId="63477F59" w14:textId="4FCB5D6A" w:rsidR="00A7331C" w:rsidRPr="00616752" w:rsidRDefault="00242CCF" w:rsidP="00ED2A7C">
                <w:pPr>
                  <w:pStyle w:val="TextHuvud"/>
                </w:pPr>
                <w:r>
                  <w:t>2026-11-03</w:t>
                </w:r>
              </w:p>
            </w:tc>
          </w:sdtContent>
        </w:sdt>
        <w:tc>
          <w:tcPr>
            <w:tcW w:w="1984" w:type="dxa"/>
            <w:gridSpan w:val="2"/>
          </w:tcPr>
          <w:p w14:paraId="48ED544B" w14:textId="77777777" w:rsidR="00A7331C" w:rsidRPr="00616752" w:rsidRDefault="00A7331C" w:rsidP="00ED2A7C">
            <w:pPr>
              <w:pStyle w:val="TextHuvud"/>
            </w:pPr>
          </w:p>
        </w:tc>
      </w:tr>
      <w:tr w:rsidR="00A7331C" w:rsidRPr="00616752" w14:paraId="25788828" w14:textId="77777777" w:rsidTr="00E52414">
        <w:tc>
          <w:tcPr>
            <w:tcW w:w="2694" w:type="dxa"/>
          </w:tcPr>
          <w:sdt>
            <w:sdtPr>
              <w:id w:val="-1045368866"/>
              <w:lock w:val="contentLocked"/>
              <w:placeholder>
                <w:docPart w:val="78E298E6BEAC484ABFF4DFC2FC32C28C"/>
              </w:placeholder>
              <w15:appearance w15:val="hidden"/>
              <w:text/>
            </w:sdtPr>
            <w:sdtEndPr/>
            <w:sdtContent>
              <w:p w14:paraId="2E868AC8" w14:textId="77777777" w:rsidR="00A7331C" w:rsidRPr="00616752" w:rsidRDefault="00A7331C" w:rsidP="00745606">
                <w:pPr>
                  <w:pStyle w:val="Ledtext"/>
                </w:pPr>
                <w:r>
                  <w:t>Diarium</w:t>
                </w:r>
              </w:p>
            </w:sdtContent>
          </w:sdt>
        </w:tc>
        <w:tc>
          <w:tcPr>
            <w:tcW w:w="1984" w:type="dxa"/>
            <w:gridSpan w:val="2"/>
          </w:tcPr>
          <w:sdt>
            <w:sdtPr>
              <w:id w:val="-148288791"/>
              <w:lock w:val="contentLocked"/>
              <w:placeholder>
                <w:docPart w:val="78E298E6BEAC484ABFF4DFC2FC32C28C"/>
              </w:placeholder>
              <w15:appearance w15:val="hidden"/>
              <w:text/>
            </w:sdtPr>
            <w:sdtEndPr/>
            <w:sdtContent>
              <w:p w14:paraId="7A86EE7F" w14:textId="77777777" w:rsidR="00A7331C" w:rsidRPr="00616752" w:rsidRDefault="00A7331C" w:rsidP="00745606">
                <w:pPr>
                  <w:pStyle w:val="Ledtext"/>
                </w:pPr>
                <w:r w:rsidRPr="00D30B01">
                  <w:t>Diarienummer</w:t>
                </w:r>
              </w:p>
            </w:sdtContent>
          </w:sdt>
        </w:tc>
      </w:tr>
    </w:tbl>
    <w:tbl>
      <w:tblPr>
        <w:tblStyle w:val="Tabellrutnt1"/>
        <w:tblpPr w:horzAnchor="margin" w:tblpYSpec="top"/>
        <w:tblOverlap w:val="never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693"/>
        <w:gridCol w:w="1985"/>
      </w:tblGrid>
      <w:tr w:rsidR="00A7331C" w:rsidRPr="00616752" w14:paraId="3BCF4A78" w14:textId="77777777" w:rsidTr="00E52414">
        <w:trPr>
          <w:trHeight w:val="907"/>
        </w:trPr>
        <w:tc>
          <w:tcPr>
            <w:tcW w:w="4678" w:type="dxa"/>
            <w:tcMar>
              <w:left w:w="0" w:type="dxa"/>
              <w:right w:w="0" w:type="dxa"/>
            </w:tcMar>
            <w:vAlign w:val="bottom"/>
          </w:tcPr>
          <w:p w14:paraId="1C0C307D" w14:textId="4C7EA044" w:rsidR="00A7331C" w:rsidRDefault="00A7331C" w:rsidP="00053DAB">
            <w:pPr>
              <w:pStyle w:val="Ledtext"/>
            </w:pPr>
          </w:p>
        </w:tc>
        <w:tc>
          <w:tcPr>
            <w:tcW w:w="2693" w:type="dxa"/>
          </w:tcPr>
          <w:p w14:paraId="1AACE99A" w14:textId="615E9767" w:rsidR="00A7331C" w:rsidRPr="00616752" w:rsidRDefault="00C24EFA" w:rsidP="00004020">
            <w:pPr>
              <w:pStyle w:val="TextHuvud"/>
            </w:pPr>
            <w:sdt>
              <w:sdtPr>
                <w:tag w:val="Karlsborg_Diarium"/>
                <w:id w:val="-1869905054"/>
                <w:lock w:val="sdtLocked"/>
                <w:placeholder>
                  <w:docPart w:val="DBDE564310E64714B811F57F729C127E"/>
                </w:placeholder>
                <w:dataBinding w:xpath="/Karlsborg_DocumentData[1]/Karlsborg_Diarium[1]" w:storeItemID="{A77F1431-817A-4C56-BBE3-46452E5264C8}"/>
                <w:dropDownList w:lastValue="BN">
                  <w:listItem w:displayText="KSN" w:value="KSN"/>
                  <w:listItem w:displayText="BN" w:value="BN"/>
                  <w:listItem w:displayText="SOC" w:value="SOC"/>
                  <w:listItem w:displayText="KUL" w:value="KUL"/>
                  <w:listItem w:displayText="BUN" w:value="BUN"/>
                </w:dropDownList>
              </w:sdtPr>
              <w:sdtEndPr/>
              <w:sdtContent>
                <w:r w:rsidR="00A7331C">
                  <w:t>BN</w:t>
                </w:r>
              </w:sdtContent>
            </w:sdt>
          </w:p>
        </w:tc>
        <w:sdt>
          <w:sdtPr>
            <w:tag w:val="Karlsborg_Vårt_Diarienummer"/>
            <w:id w:val="-2011900034"/>
            <w:placeholder>
              <w:docPart w:val="E56E559572AB4BAAABE96FD933921EA0"/>
            </w:placeholder>
            <w:dataBinding w:xpath="/Karlsborg_DocumentData[1]/Karlsborg_Vårt_Diarienummer[1]" w:storeItemID="{A77F1431-817A-4C56-BBE3-46452E5264C8}"/>
            <w15:appearance w15:val="hidden"/>
            <w:text/>
          </w:sdtPr>
          <w:sdtEndPr/>
          <w:sdtContent>
            <w:tc>
              <w:tcPr>
                <w:tcW w:w="1985" w:type="dxa"/>
              </w:tcPr>
              <w:p w14:paraId="768A89A4" w14:textId="7BB28AE0" w:rsidR="00A7331C" w:rsidRPr="00616752" w:rsidRDefault="00A7331C" w:rsidP="00053DAB">
                <w:pPr>
                  <w:pStyle w:val="TextHuvud"/>
                </w:pPr>
                <w:r w:rsidRPr="00A7331C">
                  <w:t>B2025-000235</w:t>
                </w:r>
              </w:p>
            </w:tc>
          </w:sdtContent>
        </w:sdt>
      </w:tr>
      <w:tr w:rsidR="00A7331C" w:rsidRPr="00616752" w14:paraId="29A62980" w14:textId="77777777" w:rsidTr="00E52414">
        <w:tc>
          <w:tcPr>
            <w:tcW w:w="4678" w:type="dxa"/>
            <w:tcMar>
              <w:left w:w="0" w:type="dxa"/>
              <w:right w:w="0" w:type="dxa"/>
            </w:tcMar>
          </w:tcPr>
          <w:p w14:paraId="1D281B08" w14:textId="4B1100C3" w:rsidR="00A7331C" w:rsidRPr="00616752" w:rsidRDefault="00A7331C" w:rsidP="000C3964">
            <w:pPr>
              <w:pStyle w:val="TextHuvud"/>
            </w:pPr>
          </w:p>
        </w:tc>
        <w:sdt>
          <w:sdtPr>
            <w:id w:val="1308901705"/>
            <w:placeholder>
              <w:docPart w:val="474D71907FAB47509C11AFDA03EB664F"/>
            </w:placeholder>
            <w15:appearance w15:val="hidden"/>
            <w:text w:multiLine="1"/>
          </w:sdtPr>
          <w:sdtEndPr/>
          <w:sdtContent>
            <w:tc>
              <w:tcPr>
                <w:tcW w:w="4678" w:type="dxa"/>
                <w:gridSpan w:val="2"/>
              </w:tcPr>
              <w:p w14:paraId="26A1D647" w14:textId="0A3FADD3" w:rsidR="00A7331C" w:rsidRPr="00616752" w:rsidRDefault="00C61942" w:rsidP="00ED2A7C">
                <w:pPr>
                  <w:pStyle w:val="TextHuvud"/>
                </w:pPr>
                <w:r>
                  <w:t>Till berörda myndigheter / sakägare / intressenter</w:t>
                </w:r>
              </w:p>
            </w:tc>
          </w:sdtContent>
        </w:sdt>
      </w:tr>
    </w:tbl>
    <w:p w14:paraId="7078788A" w14:textId="77777777" w:rsidR="007E56CF" w:rsidRDefault="007E56CF" w:rsidP="007E56CF"/>
    <w:p w14:paraId="158B91F9" w14:textId="74FEDD30" w:rsidR="00EB17DE" w:rsidRDefault="00EB17DE" w:rsidP="00443524">
      <w:pPr>
        <w:pStyle w:val="Rubrik"/>
      </w:pPr>
      <w:r>
        <w:t>SAMRÅD</w:t>
      </w:r>
    </w:p>
    <w:p w14:paraId="397CE2A0" w14:textId="268691C0" w:rsidR="00443524" w:rsidRDefault="00EB17DE" w:rsidP="00443524">
      <w:pPr>
        <w:pStyle w:val="Rubrik"/>
      </w:pPr>
      <w:r>
        <w:t>Ä</w:t>
      </w:r>
      <w:r w:rsidR="00A7331C">
        <w:t xml:space="preserve">ndring av </w:t>
      </w:r>
      <w:r w:rsidR="00F202ED">
        <w:t xml:space="preserve">byggnadsplan </w:t>
      </w:r>
      <w:r w:rsidR="00A7331C">
        <w:t>för Billströmsområdet i Forsvik</w:t>
      </w:r>
      <w:r w:rsidR="00235779">
        <w:t>s samhälle</w:t>
      </w:r>
      <w:r>
        <w:t xml:space="preserve"> </w:t>
      </w:r>
      <w:r w:rsidR="00235779">
        <w:t>på</w:t>
      </w:r>
      <w:r w:rsidR="00B537CD">
        <w:t xml:space="preserve"> delar av fastigheterna Forsvik 1:137 och Forsvik 5:124</w:t>
      </w:r>
    </w:p>
    <w:p w14:paraId="71D923EE" w14:textId="5A0669E1" w:rsidR="00A7331C" w:rsidRDefault="00A7331C" w:rsidP="00440A50">
      <w:r>
        <w:t xml:space="preserve">Karlsborgs kommun har tagit fram ett förslag </w:t>
      </w:r>
      <w:r w:rsidR="00F202ED">
        <w:t xml:space="preserve">till ändring av </w:t>
      </w:r>
      <w:r w:rsidR="00B537CD">
        <w:t xml:space="preserve">byggnadsplanen för Billströmsområdet i </w:t>
      </w:r>
      <w:r w:rsidR="00235779">
        <w:t>Forsviks samhälle på delar av fastigheterna Forsvik 1:137 och Forsvik 5:124.</w:t>
      </w:r>
      <w:r w:rsidR="00A6014F">
        <w:t xml:space="preserve"> </w:t>
      </w:r>
      <w:r w:rsidR="00640699">
        <w:t xml:space="preserve">Planändringen avser möjliggöra </w:t>
      </w:r>
      <w:r w:rsidR="00235779" w:rsidRPr="00235779">
        <w:t>att den befintliga förskolan ska kunna ansöka om att få ett permanent bygglov som möjliggör för</w:t>
      </w:r>
      <w:r w:rsidR="00235779">
        <w:t xml:space="preserve"> </w:t>
      </w:r>
      <w:r w:rsidR="00235779" w:rsidRPr="00235779">
        <w:t xml:space="preserve">att verksamheten kan fortsätta tills vidare. </w:t>
      </w:r>
      <w:r w:rsidR="00640699">
        <w:t>Planändringen avser</w:t>
      </w:r>
      <w:r w:rsidR="00235779" w:rsidRPr="00235779">
        <w:t xml:space="preserve"> också att tillåta</w:t>
      </w:r>
      <w:r w:rsidR="003765EC">
        <w:t xml:space="preserve"> både</w:t>
      </w:r>
      <w:r w:rsidR="00235779" w:rsidRPr="00235779">
        <w:t xml:space="preserve"> förskola och grundskola jämte den nuvarande</w:t>
      </w:r>
      <w:r w:rsidR="00235779">
        <w:t xml:space="preserve"> </w:t>
      </w:r>
      <w:r w:rsidR="00235779" w:rsidRPr="00235779">
        <w:t>användningen som är bostadsändamål.</w:t>
      </w:r>
    </w:p>
    <w:p w14:paraId="213901A9" w14:textId="77777777" w:rsidR="00235779" w:rsidRDefault="00235779" w:rsidP="00440A50"/>
    <w:p w14:paraId="1ABF0071" w14:textId="6B13DC1B" w:rsidR="00C92250" w:rsidRDefault="003765EC" w:rsidP="00200368">
      <w:r>
        <w:t>P</w:t>
      </w:r>
      <w:r w:rsidR="00235779" w:rsidRPr="00235779">
        <w:t>lanändring</w:t>
      </w:r>
      <w:r>
        <w:t>en</w:t>
      </w:r>
      <w:r w:rsidR="00235779" w:rsidRPr="00235779">
        <w:t xml:space="preserve"> bedöms vara förenlig med gällande översiktsplan</w:t>
      </w:r>
      <w:r w:rsidR="004E13E1">
        <w:t xml:space="preserve"> samt </w:t>
      </w:r>
      <w:r w:rsidR="00C92250" w:rsidRPr="00C92250">
        <w:t>att</w:t>
      </w:r>
      <w:r w:rsidR="00C92250">
        <w:t xml:space="preserve"> </w:t>
      </w:r>
      <w:bookmarkStart w:id="0" w:name="_Hlk244003312"/>
      <w:r w:rsidR="00C92250">
        <w:t>genomförandet av</w:t>
      </w:r>
      <w:bookmarkEnd w:id="0"/>
      <w:r w:rsidR="00C92250" w:rsidRPr="00C92250">
        <w:t xml:space="preserve"> </w:t>
      </w:r>
      <w:r w:rsidR="00C92250" w:rsidRPr="00200368">
        <w:t>planändringen</w:t>
      </w:r>
      <w:r w:rsidR="00C92250" w:rsidRPr="00C92250">
        <w:t xml:space="preserve"> inte kan antas medföra en betydande miljöpåverkan.</w:t>
      </w:r>
    </w:p>
    <w:p w14:paraId="78F6AE52" w14:textId="77777777" w:rsidR="00200368" w:rsidRDefault="00200368" w:rsidP="00200368"/>
    <w:p w14:paraId="7FE1A27D" w14:textId="63AA8D1D" w:rsidR="007E56CF" w:rsidRPr="007E56CF" w:rsidRDefault="00E5476E" w:rsidP="00440A50">
      <w:pPr>
        <w:rPr>
          <w:b/>
          <w:bCs/>
        </w:rPr>
      </w:pPr>
      <w:r w:rsidRPr="00905B5D">
        <w:rPr>
          <w:b/>
          <w:bCs/>
        </w:rPr>
        <w:t>S</w:t>
      </w:r>
      <w:r w:rsidR="00200368" w:rsidRPr="00905B5D">
        <w:rPr>
          <w:b/>
          <w:bCs/>
        </w:rPr>
        <w:t>amråd</w:t>
      </w:r>
      <w:r w:rsidRPr="00905B5D">
        <w:rPr>
          <w:b/>
          <w:bCs/>
        </w:rPr>
        <w:t xml:space="preserve">rådstiden är </w:t>
      </w:r>
      <w:r w:rsidR="00DE5507">
        <w:rPr>
          <w:b/>
          <w:bCs/>
        </w:rPr>
        <w:t>3</w:t>
      </w:r>
      <w:r w:rsidR="00200368" w:rsidRPr="00905B5D">
        <w:rPr>
          <w:b/>
          <w:bCs/>
        </w:rPr>
        <w:t xml:space="preserve"> november – </w:t>
      </w:r>
      <w:r w:rsidR="00DE5507">
        <w:rPr>
          <w:b/>
          <w:bCs/>
        </w:rPr>
        <w:t>20</w:t>
      </w:r>
      <w:r w:rsidR="00200368" w:rsidRPr="00905B5D">
        <w:rPr>
          <w:b/>
          <w:bCs/>
        </w:rPr>
        <w:t xml:space="preserve"> november 2026</w:t>
      </w:r>
      <w:r w:rsidR="00905B5D" w:rsidRPr="00905B5D">
        <w:rPr>
          <w:b/>
          <w:bCs/>
        </w:rPr>
        <w:t>.</w:t>
      </w:r>
    </w:p>
    <w:p w14:paraId="061B5A9E" w14:textId="77777777" w:rsidR="007E56CF" w:rsidRDefault="007E56CF" w:rsidP="00440A50"/>
    <w:p w14:paraId="309F349C" w14:textId="77777777" w:rsidR="00C87704" w:rsidRDefault="00C87704" w:rsidP="00C87704">
      <w:r w:rsidRPr="008B203D">
        <w:t>Samrådet ska syfta till att få fram ett så bra beslutsunderlag som möjligt och att ge möjlighet till insyn och påverkan.</w:t>
      </w:r>
    </w:p>
    <w:p w14:paraId="141CD189" w14:textId="77777777" w:rsidR="00C87704" w:rsidRDefault="00C87704" w:rsidP="00440A50"/>
    <w:p w14:paraId="1CC5BA83" w14:textId="3EC48925" w:rsidR="00453648" w:rsidRDefault="00886A22" w:rsidP="00440A50">
      <w:r w:rsidRPr="00886A22">
        <w:t>Planförslaget och alla dess tillhörande handlingar finns att tillgå i sin helhet under samrådstiden på</w:t>
      </w:r>
      <w:r w:rsidR="00E5476E">
        <w:t xml:space="preserve"> </w:t>
      </w:r>
      <w:r w:rsidR="00453648" w:rsidRPr="00453648">
        <w:rPr>
          <w:b/>
          <w:bCs/>
        </w:rPr>
        <w:t>Kommunhusets reception</w:t>
      </w:r>
      <w:r w:rsidR="00E5476E">
        <w:rPr>
          <w:b/>
          <w:bCs/>
        </w:rPr>
        <w:t xml:space="preserve"> i Karlsborg</w:t>
      </w:r>
      <w:r w:rsidR="00E5476E" w:rsidRPr="00E5476E">
        <w:rPr>
          <w:b/>
          <w:bCs/>
        </w:rPr>
        <w:t xml:space="preserve">, </w:t>
      </w:r>
      <w:r w:rsidR="00A6014F" w:rsidRPr="00E5476E">
        <w:rPr>
          <w:b/>
          <w:bCs/>
        </w:rPr>
        <w:t>Biblioteket i Karlsborg</w:t>
      </w:r>
      <w:r w:rsidR="00E5476E">
        <w:rPr>
          <w:b/>
          <w:bCs/>
        </w:rPr>
        <w:t xml:space="preserve"> </w:t>
      </w:r>
      <w:r w:rsidR="00E5476E" w:rsidRPr="00E5476E">
        <w:t>samt på</w:t>
      </w:r>
      <w:r w:rsidR="00E5476E">
        <w:rPr>
          <w:b/>
          <w:bCs/>
        </w:rPr>
        <w:t xml:space="preserve"> </w:t>
      </w:r>
      <w:bookmarkStart w:id="1" w:name="_Hlk244005902"/>
      <w:r w:rsidR="00E5476E">
        <w:rPr>
          <w:b/>
          <w:bCs/>
        </w:rPr>
        <w:t xml:space="preserve">Karlsborgs kommuns </w:t>
      </w:r>
      <w:r w:rsidR="00453648" w:rsidRPr="00453648">
        <w:rPr>
          <w:b/>
          <w:bCs/>
        </w:rPr>
        <w:t>hemsida:</w:t>
      </w:r>
      <w:r w:rsidR="00453648">
        <w:t xml:space="preserve"> </w:t>
      </w:r>
      <w:bookmarkStart w:id="2" w:name="_Hlk244005975"/>
      <w:r w:rsidR="00453648">
        <w:fldChar w:fldCharType="begin"/>
      </w:r>
      <w:r w:rsidR="00453648">
        <w:instrText>HYPERLINK "https://www.karlsborg.se/bygga-bo--miljo/samhallsplanering/detaljplaner/pagaende-planarbeten/"</w:instrText>
      </w:r>
      <w:r w:rsidR="00453648">
        <w:fldChar w:fldCharType="separate"/>
      </w:r>
      <w:r w:rsidR="00453648" w:rsidRPr="004C164D">
        <w:rPr>
          <w:rStyle w:val="Hyperlnk"/>
        </w:rPr>
        <w:t>https://www.karlsborg.se/bygga-bo--</w:t>
      </w:r>
      <w:proofErr w:type="spellStart"/>
      <w:r w:rsidR="00453648" w:rsidRPr="004C164D">
        <w:rPr>
          <w:rStyle w:val="Hyperlnk"/>
        </w:rPr>
        <w:t>miljo</w:t>
      </w:r>
      <w:proofErr w:type="spellEnd"/>
      <w:r w:rsidR="00453648" w:rsidRPr="004C164D">
        <w:rPr>
          <w:rStyle w:val="Hyperlnk"/>
        </w:rPr>
        <w:t>/</w:t>
      </w:r>
      <w:proofErr w:type="spellStart"/>
      <w:r w:rsidR="00453648" w:rsidRPr="004C164D">
        <w:rPr>
          <w:rStyle w:val="Hyperlnk"/>
        </w:rPr>
        <w:t>samhallsplanering</w:t>
      </w:r>
      <w:proofErr w:type="spellEnd"/>
      <w:r w:rsidR="00453648" w:rsidRPr="004C164D">
        <w:rPr>
          <w:rStyle w:val="Hyperlnk"/>
        </w:rPr>
        <w:t>/detaljplaner/</w:t>
      </w:r>
      <w:proofErr w:type="spellStart"/>
      <w:r w:rsidR="00453648" w:rsidRPr="004C164D">
        <w:rPr>
          <w:rStyle w:val="Hyperlnk"/>
        </w:rPr>
        <w:t>pagaende</w:t>
      </w:r>
      <w:proofErr w:type="spellEnd"/>
      <w:r w:rsidR="00453648" w:rsidRPr="004C164D">
        <w:rPr>
          <w:rStyle w:val="Hyperlnk"/>
        </w:rPr>
        <w:t>-planarbeten/</w:t>
      </w:r>
      <w:r w:rsidR="00453648">
        <w:fldChar w:fldCharType="end"/>
      </w:r>
      <w:bookmarkEnd w:id="1"/>
    </w:p>
    <w:bookmarkEnd w:id="2"/>
    <w:p w14:paraId="6263BA5B" w14:textId="7913EFAA" w:rsidR="00453648" w:rsidRDefault="00453648" w:rsidP="00453648">
      <w:pPr>
        <w:pStyle w:val="Rubrik"/>
      </w:pPr>
      <w:r>
        <w:t>Synpunkter</w:t>
      </w:r>
    </w:p>
    <w:p w14:paraId="58FD1CAC" w14:textId="159C609E" w:rsidR="00E5476E" w:rsidRDefault="00C65387" w:rsidP="00875703">
      <w:r>
        <w:t>D</w:t>
      </w:r>
      <w:r w:rsidRPr="00C65387">
        <w:t>en som vill lämna synpunkter på förslaget ska göra det</w:t>
      </w:r>
      <w:r>
        <w:t xml:space="preserve">ta </w:t>
      </w:r>
      <w:r w:rsidRPr="00E5476E">
        <w:rPr>
          <w:b/>
          <w:bCs/>
        </w:rPr>
        <w:t xml:space="preserve">skriftligt </w:t>
      </w:r>
      <w:r w:rsidR="006212CB">
        <w:rPr>
          <w:b/>
          <w:bCs/>
        </w:rPr>
        <w:t>under samrådstiden</w:t>
      </w:r>
      <w:r>
        <w:t xml:space="preserve">. </w:t>
      </w:r>
      <w:r w:rsidRPr="00C65387">
        <w:t xml:space="preserve">Uppge ärendenummer </w:t>
      </w:r>
      <w:r w:rsidRPr="00A7331C">
        <w:rPr>
          <w:sz w:val="22"/>
        </w:rPr>
        <w:t>B2025-000235</w:t>
      </w:r>
      <w:r w:rsidRPr="00C65387">
        <w:t>, samt ditt namn, adress och fastighetsbeteckning</w:t>
      </w:r>
      <w:r w:rsidR="00A6014F">
        <w:t xml:space="preserve">, eller </w:t>
      </w:r>
      <w:r w:rsidR="006212CB">
        <w:t xml:space="preserve">den </w:t>
      </w:r>
      <w:r w:rsidR="00A6014F">
        <w:t>myndighet, organisation eller motsvarande som du representerar. Du kan</w:t>
      </w:r>
      <w:r w:rsidR="003765EC">
        <w:t xml:space="preserve"> </w:t>
      </w:r>
      <w:proofErr w:type="gramStart"/>
      <w:r>
        <w:t>maila</w:t>
      </w:r>
      <w:proofErr w:type="gramEnd"/>
      <w:r>
        <w:t xml:space="preserve"> till </w:t>
      </w:r>
      <w:hyperlink r:id="rId8" w:history="1">
        <w:r w:rsidR="00875703" w:rsidRPr="004C164D">
          <w:rPr>
            <w:rStyle w:val="Hyperlnk"/>
          </w:rPr>
          <w:t>bygg@karlsborg.se</w:t>
        </w:r>
      </w:hyperlink>
      <w:r w:rsidR="00875703">
        <w:t xml:space="preserve"> eller posta till</w:t>
      </w:r>
      <w:r w:rsidRPr="00C65387">
        <w:t xml:space="preserve">: </w:t>
      </w:r>
      <w:r w:rsidR="00875703" w:rsidRPr="00875703">
        <w:t>Karlsborgs kommun</w:t>
      </w:r>
      <w:r w:rsidR="003765EC">
        <w:t xml:space="preserve">, </w:t>
      </w:r>
      <w:r w:rsidR="00875703" w:rsidRPr="00875703">
        <w:t>546 82 Karlsborg</w:t>
      </w:r>
      <w:r w:rsidR="00875703">
        <w:t>.</w:t>
      </w:r>
    </w:p>
    <w:p w14:paraId="57E3144F" w14:textId="77777777" w:rsidR="00E5476E" w:rsidRDefault="00E5476E" w:rsidP="00875703"/>
    <w:p w14:paraId="4DD9E833" w14:textId="3D8F07F2" w:rsidR="00A6014F" w:rsidRDefault="00A6014F" w:rsidP="00875703">
      <w:r w:rsidRPr="00E5476E">
        <w:rPr>
          <w:b/>
          <w:bCs/>
        </w:rPr>
        <w:t>Den som inte lämnat någon skriftlig synpunkt under samråds- eller granskningstiden kan förlora rätten att överklaga beslutet att anta planen.</w:t>
      </w:r>
    </w:p>
    <w:p w14:paraId="16C4DD1F" w14:textId="77777777" w:rsidR="00A6014F" w:rsidRDefault="00A6014F" w:rsidP="00875703"/>
    <w:p w14:paraId="485551A2" w14:textId="47CF09B2" w:rsidR="00A6014F" w:rsidRDefault="00A6014F" w:rsidP="00875703">
      <w:r>
        <w:t>Eventuella frågor ställs till Fysisk planerare Erik Andersson.</w:t>
      </w:r>
    </w:p>
    <w:p w14:paraId="2E9863C6" w14:textId="77777777" w:rsidR="00C65387" w:rsidRDefault="00C65387" w:rsidP="00440A50"/>
    <w:p w14:paraId="5F28984D" w14:textId="77777777" w:rsidR="00440A50" w:rsidRDefault="00440A50" w:rsidP="00440A50">
      <w:r>
        <w:t>Med vänliga hälsningar</w:t>
      </w:r>
    </w:p>
    <w:p w14:paraId="3367BA3C" w14:textId="77777777" w:rsidR="00440A50" w:rsidRPr="00440A50" w:rsidRDefault="00C24EFA" w:rsidP="00440A50">
      <w:pPr>
        <w:rPr>
          <w:rFonts w:ascii="Garamond" w:hAnsi="Garamond" w:cs="Arial"/>
          <w:sz w:val="22"/>
        </w:rPr>
      </w:pPr>
      <w:sdt>
        <w:sdtPr>
          <w:rPr>
            <w:rFonts w:ascii="Garamond" w:hAnsi="Garamond" w:cs="Arial"/>
            <w:sz w:val="22"/>
          </w:rPr>
          <w:tag w:val="Karlsborg_FörOchEfternamn"/>
          <w:id w:val="96377882"/>
          <w:lock w:val="contentLocked"/>
          <w:placeholder>
            <w:docPart w:val="FBF8ED75C246422AB852843FAC2F02DF"/>
          </w:placeholder>
          <w:dataBinding w:xpath="/Karlsborg_DocumentData[1]/Karlsborg_FörOchEfternamn[1]" w:storeItemID="{A77F1431-817A-4C56-BBE3-46452E5264C8}"/>
          <w15:appearance w15:val="hidden"/>
          <w:text/>
        </w:sdtPr>
        <w:sdtEndPr/>
        <w:sdtContent>
          <w:r w:rsidR="00A7331C">
            <w:rPr>
              <w:rFonts w:ascii="Garamond" w:hAnsi="Garamond" w:cs="Arial"/>
              <w:sz w:val="22"/>
            </w:rPr>
            <w:t>Erik Andersson</w:t>
          </w:r>
        </w:sdtContent>
      </w:sdt>
    </w:p>
    <w:sectPr w:rsidR="00440A50" w:rsidRPr="00440A50" w:rsidSect="000E7F11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10" w:right="1985" w:bottom="1418" w:left="1985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A0283" w14:textId="77777777" w:rsidR="00A7331C" w:rsidRDefault="00A7331C" w:rsidP="00784508">
      <w:pPr>
        <w:spacing w:line="240" w:lineRule="auto"/>
      </w:pPr>
      <w:r>
        <w:separator/>
      </w:r>
    </w:p>
  </w:endnote>
  <w:endnote w:type="continuationSeparator" w:id="0">
    <w:p w14:paraId="605F358B" w14:textId="77777777" w:rsidR="00A7331C" w:rsidRDefault="00A7331C" w:rsidP="00784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31B7A" w14:textId="77777777" w:rsidR="00A7331C" w:rsidRDefault="00A7331C" w:rsidP="00C4128D"/>
  <w:p w14:paraId="7221E445" w14:textId="77777777" w:rsidR="00A7331C" w:rsidRDefault="00A7331C" w:rsidP="00C4128D"/>
  <w:tbl>
    <w:tblPr>
      <w:tblStyle w:val="Tabellrutnt"/>
      <w:tblW w:w="10348" w:type="dxa"/>
      <w:tblInd w:w="-9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41"/>
      <w:gridCol w:w="6407"/>
    </w:tblGrid>
    <w:tr w:rsidR="00A7331C" w:rsidRPr="00784508" w14:paraId="3EDE224B" w14:textId="77777777" w:rsidTr="00D23B9C">
      <w:trPr>
        <w:trHeight w:val="697"/>
      </w:trPr>
      <w:tc>
        <w:tcPr>
          <w:tcW w:w="3941" w:type="dxa"/>
          <w:tcMar>
            <w:left w:w="0" w:type="dxa"/>
            <w:right w:w="0" w:type="dxa"/>
          </w:tcMar>
          <w:vAlign w:val="center"/>
        </w:tcPr>
        <w:p w14:paraId="193F19D0" w14:textId="77777777" w:rsidR="00A7331C" w:rsidRPr="0066091E" w:rsidRDefault="00A7331C" w:rsidP="0095770D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ascii="Tw Cen MT" w:hAnsi="Tw Cen MT"/>
              <w:b/>
              <w:bCs/>
              <w:szCs w:val="24"/>
              <w:lang w:eastAsia="sv-SE"/>
            </w:rPr>
          </w:pPr>
          <w:r w:rsidRPr="0066091E">
            <w:rPr>
              <w:rFonts w:ascii="Tw Cen MT" w:hAnsi="Tw Cen MT"/>
              <w:b/>
              <w:bCs/>
              <w:szCs w:val="24"/>
              <w:lang w:eastAsia="sv-SE"/>
            </w:rPr>
            <w:t>KARLSBORGS KOMMUN</w:t>
          </w:r>
        </w:p>
        <w:p w14:paraId="24CE0606" w14:textId="77777777" w:rsidR="00A7331C" w:rsidRPr="000F1611" w:rsidRDefault="00C24EFA" w:rsidP="0095770D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line="240" w:lineRule="atLeast"/>
            <w:textAlignment w:val="baseline"/>
            <w:rPr>
              <w:rFonts w:asciiTheme="majorHAnsi" w:hAnsiTheme="majorHAnsi"/>
              <w:sz w:val="20"/>
              <w:lang w:eastAsia="sv-SE"/>
            </w:rPr>
          </w:pPr>
          <w:sdt>
            <w:sdtPr>
              <w:rPr>
                <w:rFonts w:asciiTheme="majorHAnsi" w:hAnsiTheme="majorHAnsi"/>
                <w:sz w:val="20"/>
              </w:rPr>
              <w:tag w:val="Karlsborg_Combineddepartment"/>
              <w:id w:val="204690313"/>
              <w:lock w:val="contentLocked"/>
              <w:placeholder>
                <w:docPart w:val="6A92C8CD79E14CA6BD42B2D918137AF0"/>
              </w:placeholder>
              <w:dataBinding w:xpath="/Karlsborg_DocumentData[1]/Karlsborg_Combineddepartment[1]" w:storeItemID="{A77F1431-817A-4C56-BBE3-46452E5264C8}"/>
              <w15:appearance w15:val="hidden"/>
              <w:text/>
            </w:sdtPr>
            <w:sdtEndPr/>
            <w:sdtContent>
              <w:r w:rsidR="00A7331C">
                <w:rPr>
                  <w:rFonts w:asciiTheme="majorHAnsi" w:hAnsiTheme="majorHAnsi"/>
                  <w:sz w:val="20"/>
                </w:rPr>
                <w:t>Samhällsbyggnadsförvaltningen</w:t>
              </w:r>
            </w:sdtContent>
          </w:sdt>
        </w:p>
        <w:p w14:paraId="0EC9D645" w14:textId="77777777" w:rsidR="00A7331C" w:rsidRPr="0066091E" w:rsidRDefault="00A7331C" w:rsidP="0095770D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spacing w:line="240" w:lineRule="atLeast"/>
            <w:textAlignment w:val="baseline"/>
            <w:rPr>
              <w:rFonts w:asciiTheme="majorHAnsi" w:hAnsiTheme="majorHAnsi"/>
              <w:sz w:val="20"/>
              <w:lang w:eastAsia="sv-SE"/>
            </w:rPr>
          </w:pPr>
          <w:r w:rsidRPr="0066091E">
            <w:rPr>
              <w:rFonts w:asciiTheme="majorHAnsi" w:hAnsiTheme="majorHAnsi"/>
              <w:sz w:val="20"/>
              <w:lang w:eastAsia="sv-SE"/>
            </w:rPr>
            <w:t>546 82 Karlsborg</w:t>
          </w:r>
        </w:p>
        <w:p w14:paraId="702DD07B" w14:textId="77777777" w:rsidR="00A7331C" w:rsidRPr="0066091E" w:rsidRDefault="00A7331C" w:rsidP="0095770D">
          <w:pPr>
            <w:pStyle w:val="Sidfot"/>
            <w:rPr>
              <w:rFonts w:asciiTheme="majorHAnsi" w:hAnsiTheme="majorHAnsi"/>
              <w:sz w:val="20"/>
              <w:lang w:eastAsia="sv-SE"/>
            </w:rPr>
          </w:pPr>
          <w:r w:rsidRPr="0066091E">
            <w:rPr>
              <w:rFonts w:asciiTheme="majorHAnsi" w:hAnsiTheme="majorHAnsi"/>
              <w:sz w:val="20"/>
              <w:lang w:eastAsia="sv-SE"/>
            </w:rPr>
            <w:t>0505-170 00 (växel)</w:t>
          </w:r>
        </w:p>
        <w:p w14:paraId="28A40076" w14:textId="77777777" w:rsidR="00A7331C" w:rsidRPr="0066091E" w:rsidRDefault="00A7331C" w:rsidP="0095770D">
          <w:pPr>
            <w:pStyle w:val="Sidfot"/>
            <w:rPr>
              <w:rFonts w:asciiTheme="majorHAnsi" w:hAnsiTheme="majorHAnsi"/>
              <w:sz w:val="20"/>
              <w:lang w:eastAsia="sv-SE"/>
            </w:rPr>
          </w:pPr>
          <w:r w:rsidRPr="0066091E">
            <w:rPr>
              <w:rFonts w:asciiTheme="majorHAnsi" w:hAnsiTheme="majorHAnsi"/>
              <w:sz w:val="20"/>
              <w:lang w:eastAsia="sv-SE"/>
            </w:rPr>
            <w:t>kommun@karlsborg.se</w:t>
          </w:r>
        </w:p>
        <w:p w14:paraId="36B2796C" w14:textId="77777777" w:rsidR="00A7331C" w:rsidRPr="0095770D" w:rsidRDefault="00A7331C" w:rsidP="0095770D">
          <w:pPr>
            <w:pStyle w:val="Sidfot"/>
          </w:pPr>
          <w:r w:rsidRPr="0066091E">
            <w:rPr>
              <w:rFonts w:asciiTheme="majorHAnsi" w:hAnsiTheme="majorHAnsi"/>
              <w:sz w:val="20"/>
              <w:lang w:eastAsia="sv-SE"/>
            </w:rPr>
            <w:t>karlsborg.se</w:t>
          </w:r>
        </w:p>
      </w:tc>
      <w:tc>
        <w:tcPr>
          <w:tcW w:w="6407" w:type="dxa"/>
          <w:vAlign w:val="center"/>
        </w:tcPr>
        <w:p w14:paraId="77E8F3CE" w14:textId="77777777" w:rsidR="00A7331C" w:rsidRPr="00784508" w:rsidRDefault="00A7331C" w:rsidP="00D66969">
          <w:pPr>
            <w:autoSpaceDE w:val="0"/>
            <w:autoSpaceDN w:val="0"/>
            <w:adjustRightInd w:val="0"/>
            <w:spacing w:line="288" w:lineRule="auto"/>
            <w:jc w:val="right"/>
            <w:textAlignment w:val="center"/>
            <w:rPr>
              <w:rFonts w:ascii="Garamond" w:hAnsi="Garamond" w:cs="Arial"/>
              <w:color w:val="000000"/>
              <w:sz w:val="16"/>
              <w:szCs w:val="16"/>
              <w:lang w:eastAsia="sv-SE"/>
            </w:rPr>
          </w:pPr>
        </w:p>
      </w:tc>
    </w:tr>
  </w:tbl>
  <w:p w14:paraId="6AD665D8" w14:textId="77777777" w:rsidR="00A7331C" w:rsidRPr="00AA5019" w:rsidRDefault="00A7331C" w:rsidP="00AA5019">
    <w:pPr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9CD96" w14:textId="77777777" w:rsidR="00A7331C" w:rsidRDefault="00A7331C" w:rsidP="00C4128D"/>
  <w:tbl>
    <w:tblPr>
      <w:tblStyle w:val="Tabellrutnt"/>
      <w:tblW w:w="10348" w:type="dxa"/>
      <w:tblInd w:w="-9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41"/>
      <w:gridCol w:w="6407"/>
    </w:tblGrid>
    <w:tr w:rsidR="00A7331C" w:rsidRPr="00784508" w14:paraId="202D92D9" w14:textId="77777777" w:rsidTr="00D23B9C">
      <w:trPr>
        <w:trHeight w:val="697"/>
      </w:trPr>
      <w:tc>
        <w:tcPr>
          <w:tcW w:w="3941" w:type="dxa"/>
          <w:tcMar>
            <w:left w:w="0" w:type="dxa"/>
            <w:right w:w="0" w:type="dxa"/>
          </w:tcMar>
          <w:vAlign w:val="center"/>
        </w:tcPr>
        <w:p w14:paraId="3BA0D892" w14:textId="77777777" w:rsidR="00A7331C" w:rsidRPr="0066091E" w:rsidRDefault="00A7331C" w:rsidP="0095770D">
          <w:pPr>
            <w:tabs>
              <w:tab w:val="center" w:pos="4536"/>
              <w:tab w:val="right" w:pos="9072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ascii="Tw Cen MT" w:hAnsi="Tw Cen MT"/>
              <w:b/>
              <w:bCs/>
              <w:szCs w:val="24"/>
              <w:lang w:eastAsia="sv-SE"/>
            </w:rPr>
          </w:pPr>
          <w:r w:rsidRPr="0066091E">
            <w:rPr>
              <w:rFonts w:ascii="Tw Cen MT" w:hAnsi="Tw Cen MT"/>
              <w:b/>
              <w:bCs/>
              <w:szCs w:val="24"/>
              <w:lang w:eastAsia="sv-SE"/>
            </w:rPr>
            <w:t>KARLSBORGS KOMMUN</w:t>
          </w:r>
        </w:p>
        <w:p w14:paraId="534656D9" w14:textId="77777777" w:rsidR="00A7331C" w:rsidRDefault="00A7331C" w:rsidP="0095770D">
          <w:pPr>
            <w:pStyle w:val="Sidfot"/>
            <w:rPr>
              <w:rFonts w:asciiTheme="majorHAnsi" w:hAnsiTheme="majorHAnsi"/>
              <w:sz w:val="20"/>
              <w:lang w:eastAsia="sv-SE"/>
            </w:rPr>
          </w:pPr>
          <w:r w:rsidRPr="0066091E">
            <w:rPr>
              <w:rFonts w:asciiTheme="majorHAnsi" w:hAnsiTheme="majorHAnsi"/>
              <w:sz w:val="20"/>
              <w:lang w:eastAsia="sv-SE"/>
            </w:rPr>
            <w:t>0505-170 00 (växel)</w:t>
          </w:r>
        </w:p>
        <w:p w14:paraId="0CBC1C76" w14:textId="77777777" w:rsidR="00546076" w:rsidRDefault="00546076" w:rsidP="0095770D">
          <w:pPr>
            <w:pStyle w:val="Sidfot"/>
            <w:rPr>
              <w:rFonts w:asciiTheme="majorHAnsi" w:hAnsiTheme="majorHAnsi"/>
              <w:sz w:val="20"/>
              <w:lang w:eastAsia="sv-SE"/>
            </w:rPr>
          </w:pPr>
        </w:p>
        <w:p w14:paraId="38B5ACAA" w14:textId="7085AE78" w:rsidR="00546076" w:rsidRPr="00546076" w:rsidRDefault="00546076" w:rsidP="0095770D">
          <w:pPr>
            <w:pStyle w:val="Sidfot"/>
            <w:rPr>
              <w:rFonts w:asciiTheme="majorHAnsi" w:hAnsiTheme="majorHAnsi"/>
              <w:sz w:val="20"/>
              <w:lang w:eastAsia="sv-SE"/>
            </w:rPr>
          </w:pPr>
        </w:p>
      </w:tc>
      <w:tc>
        <w:tcPr>
          <w:tcW w:w="6407" w:type="dxa"/>
          <w:vAlign w:val="center"/>
        </w:tcPr>
        <w:p w14:paraId="2CADBCB7" w14:textId="559FDA47" w:rsidR="00A7331C" w:rsidRPr="00784508" w:rsidRDefault="00A7331C" w:rsidP="00D66969">
          <w:pPr>
            <w:autoSpaceDE w:val="0"/>
            <w:autoSpaceDN w:val="0"/>
            <w:adjustRightInd w:val="0"/>
            <w:spacing w:line="288" w:lineRule="auto"/>
            <w:jc w:val="right"/>
            <w:textAlignment w:val="center"/>
            <w:rPr>
              <w:rFonts w:ascii="Garamond" w:hAnsi="Garamond" w:cs="Arial"/>
              <w:color w:val="000000"/>
              <w:sz w:val="16"/>
              <w:szCs w:val="16"/>
              <w:lang w:eastAsia="sv-SE"/>
            </w:rPr>
          </w:pPr>
        </w:p>
      </w:tc>
    </w:tr>
  </w:tbl>
  <w:p w14:paraId="0F67448F" w14:textId="77777777" w:rsidR="00A7331C" w:rsidRPr="00AA5019" w:rsidRDefault="00A7331C" w:rsidP="00AA5019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C2F6A" w14:textId="77777777" w:rsidR="00A7331C" w:rsidRDefault="00A7331C" w:rsidP="00784508">
      <w:pPr>
        <w:spacing w:line="240" w:lineRule="auto"/>
      </w:pPr>
      <w:r>
        <w:separator/>
      </w:r>
    </w:p>
  </w:footnote>
  <w:footnote w:type="continuationSeparator" w:id="0">
    <w:p w14:paraId="60ACB83B" w14:textId="77777777" w:rsidR="00A7331C" w:rsidRDefault="00A7331C" w:rsidP="007845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2"/>
      <w:tblW w:w="10348" w:type="dxa"/>
      <w:tblInd w:w="-9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614"/>
      <w:gridCol w:w="2711"/>
      <w:gridCol w:w="1300"/>
      <w:gridCol w:w="723"/>
    </w:tblGrid>
    <w:tr w:rsidR="00A7331C" w:rsidRPr="00A022A7" w14:paraId="7A8B1DE5" w14:textId="77777777" w:rsidTr="00077656">
      <w:tc>
        <w:tcPr>
          <w:tcW w:w="5614" w:type="dxa"/>
          <w:vMerge w:val="restart"/>
          <w:tcMar>
            <w:left w:w="0" w:type="dxa"/>
            <w:right w:w="0" w:type="dxa"/>
          </w:tcMar>
        </w:tcPr>
        <w:p w14:paraId="76E5FE15" w14:textId="4E2FB8FE" w:rsidR="00A7331C" w:rsidRPr="00A022A7" w:rsidRDefault="00A7331C" w:rsidP="00B0083D">
          <w:pPr>
            <w:spacing w:before="260"/>
            <w:rPr>
              <w:rFonts w:ascii="Tw Cen MT" w:hAnsi="Tw Cen MT"/>
            </w:rPr>
          </w:pPr>
          <w:r w:rsidRPr="0069482B">
            <w:rPr>
              <w:noProof/>
            </w:rPr>
            <w:drawing>
              <wp:inline distT="0" distB="0" distL="0" distR="0" wp14:anchorId="0D0DA53B" wp14:editId="5F887743">
                <wp:extent cx="2510353" cy="540000"/>
                <wp:effectExtent l="0" t="0" r="4445" b="0"/>
                <wp:docPr id="4" name="Bildobjek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objekt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0353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11" w:type="dxa"/>
          <w:gridSpan w:val="2"/>
        </w:tcPr>
        <w:p w14:paraId="70516516" w14:textId="77777777" w:rsidR="00A7331C" w:rsidRPr="00A022A7" w:rsidRDefault="00C24EFA" w:rsidP="000D7B02">
          <w:pPr>
            <w:pStyle w:val="Dokumentnamn"/>
          </w:pPr>
          <w:sdt>
            <w:sdtPr>
              <w:alias w:val="Ange Dokumenttyp eller lämna tomt (Tryck &lt;Tabb&gt; för nästa)"/>
              <w:tag w:val="Karlsborg_Dokumentnamn"/>
              <w:id w:val="1038318985"/>
              <w:placeholder>
                <w:docPart w:val="1A1C95DBB73148F7802676F7C9B0FFCA"/>
              </w:placeholder>
              <w:dataBinding w:xpath="/Karlsborg_DocumentData[1]/Karlsborg_Dokumentnamn[1]" w:storeItemID="{A77F1431-817A-4C56-BBE3-46452E5264C8}"/>
              <w:text/>
            </w:sdtPr>
            <w:sdtEndPr/>
            <w:sdtContent>
              <w:r w:rsidR="00A7331C" w:rsidRPr="00A022A7">
                <w:t xml:space="preserve">     </w:t>
              </w:r>
            </w:sdtContent>
          </w:sdt>
        </w:p>
      </w:tc>
      <w:tc>
        <w:tcPr>
          <w:tcW w:w="723" w:type="dxa"/>
          <w:vAlign w:val="center"/>
        </w:tcPr>
        <w:p w14:paraId="7D9FE7C3" w14:textId="77777777" w:rsidR="00A7331C" w:rsidRPr="00A022A7" w:rsidRDefault="00A7331C" w:rsidP="000D7B02">
          <w:pPr>
            <w:jc w:val="right"/>
            <w:rPr>
              <w:rFonts w:ascii="Garamond" w:hAnsi="Garamond" w:cs="Arial"/>
              <w:sz w:val="20"/>
            </w:rPr>
          </w:pPr>
        </w:p>
      </w:tc>
    </w:tr>
    <w:tr w:rsidR="00A7331C" w:rsidRPr="00A022A7" w14:paraId="085AE685" w14:textId="77777777" w:rsidTr="00077656">
      <w:tc>
        <w:tcPr>
          <w:tcW w:w="5614" w:type="dxa"/>
          <w:vMerge/>
        </w:tcPr>
        <w:p w14:paraId="4606D659" w14:textId="77777777" w:rsidR="00A7331C" w:rsidRPr="00A022A7" w:rsidRDefault="00A7331C" w:rsidP="000D7B02">
          <w:pPr>
            <w:spacing w:before="40" w:after="20"/>
            <w:rPr>
              <w:rFonts w:ascii="Tw Cen MT" w:hAnsi="Tw Cen MT" w:cs="Arial"/>
              <w:sz w:val="18"/>
            </w:rPr>
          </w:pPr>
        </w:p>
      </w:tc>
      <w:tc>
        <w:tcPr>
          <w:tcW w:w="2711" w:type="dxa"/>
        </w:tcPr>
        <w:p w14:paraId="0F59ED6D" w14:textId="77777777" w:rsidR="00A7331C" w:rsidRPr="000C3964" w:rsidRDefault="00C24EFA" w:rsidP="000D7B02">
          <w:pPr>
            <w:pStyle w:val="Ledtext"/>
          </w:pPr>
          <w:sdt>
            <w:sdtPr>
              <w:id w:val="1395862134"/>
              <w:placeholder>
                <w:docPart w:val="53CC3A4918D6486582FD879951507502"/>
              </w:placeholder>
              <w15:appearance w15:val="hidden"/>
              <w:text/>
            </w:sdtPr>
            <w:sdtEndPr/>
            <w:sdtContent>
              <w:r w:rsidR="00A7331C" w:rsidRPr="000C3964">
                <w:t>Datum</w:t>
              </w:r>
            </w:sdtContent>
          </w:sdt>
        </w:p>
      </w:tc>
      <w:tc>
        <w:tcPr>
          <w:tcW w:w="2023" w:type="dxa"/>
          <w:gridSpan w:val="2"/>
        </w:tcPr>
        <w:p w14:paraId="07F620F4" w14:textId="77777777" w:rsidR="00A7331C" w:rsidRPr="000C3964" w:rsidRDefault="00A7331C" w:rsidP="000D7B02">
          <w:pPr>
            <w:jc w:val="right"/>
          </w:pPr>
          <w:r w:rsidRPr="00A022A7">
            <w:rPr>
              <w:rFonts w:ascii="Garamond" w:hAnsi="Garamond" w:cs="Arial"/>
              <w:sz w:val="20"/>
            </w:rPr>
            <w:fldChar w:fldCharType="begin"/>
          </w:r>
          <w:r w:rsidRPr="00A022A7">
            <w:rPr>
              <w:rFonts w:ascii="Garamond" w:hAnsi="Garamond" w:cs="Arial"/>
              <w:sz w:val="20"/>
            </w:rPr>
            <w:instrText xml:space="preserve"> PAGE </w:instrText>
          </w:r>
          <w:r w:rsidRPr="00A022A7">
            <w:rPr>
              <w:rFonts w:ascii="Garamond" w:hAnsi="Garamond" w:cs="Arial"/>
              <w:sz w:val="20"/>
            </w:rPr>
            <w:fldChar w:fldCharType="separate"/>
          </w:r>
          <w:r w:rsidRPr="00A022A7">
            <w:rPr>
              <w:rFonts w:ascii="Garamond" w:hAnsi="Garamond" w:cs="Arial"/>
              <w:sz w:val="20"/>
            </w:rPr>
            <w:t>1</w:t>
          </w:r>
          <w:r w:rsidRPr="00A022A7">
            <w:rPr>
              <w:rFonts w:ascii="Garamond" w:hAnsi="Garamond" w:cs="Arial"/>
              <w:sz w:val="20"/>
            </w:rPr>
            <w:fldChar w:fldCharType="end"/>
          </w:r>
          <w:r w:rsidRPr="00A022A7">
            <w:rPr>
              <w:rFonts w:ascii="Garamond" w:hAnsi="Garamond" w:cs="Arial"/>
              <w:sz w:val="20"/>
            </w:rPr>
            <w:t>(</w:t>
          </w:r>
          <w:r w:rsidRPr="00A022A7">
            <w:rPr>
              <w:rFonts w:ascii="Garamond" w:hAnsi="Garamond" w:cs="Arial"/>
              <w:sz w:val="20"/>
            </w:rPr>
            <w:fldChar w:fldCharType="begin"/>
          </w:r>
          <w:r w:rsidRPr="00A022A7">
            <w:rPr>
              <w:rFonts w:ascii="Garamond" w:hAnsi="Garamond" w:cs="Arial"/>
              <w:sz w:val="20"/>
            </w:rPr>
            <w:instrText xml:space="preserve"> NUMPAGES </w:instrText>
          </w:r>
          <w:r w:rsidRPr="00A022A7">
            <w:rPr>
              <w:rFonts w:ascii="Garamond" w:hAnsi="Garamond" w:cs="Arial"/>
              <w:sz w:val="20"/>
            </w:rPr>
            <w:fldChar w:fldCharType="separate"/>
          </w:r>
          <w:r w:rsidRPr="00A022A7">
            <w:rPr>
              <w:rFonts w:ascii="Garamond" w:hAnsi="Garamond" w:cs="Arial"/>
              <w:sz w:val="20"/>
            </w:rPr>
            <w:t>1</w:t>
          </w:r>
          <w:r w:rsidRPr="00A022A7">
            <w:rPr>
              <w:rFonts w:ascii="Garamond" w:hAnsi="Garamond" w:cs="Arial"/>
              <w:sz w:val="20"/>
            </w:rPr>
            <w:fldChar w:fldCharType="end"/>
          </w:r>
          <w:r w:rsidRPr="00A022A7">
            <w:rPr>
              <w:rFonts w:ascii="Garamond" w:hAnsi="Garamond" w:cs="Arial"/>
              <w:sz w:val="20"/>
            </w:rPr>
            <w:t>)</w:t>
          </w:r>
        </w:p>
      </w:tc>
    </w:tr>
    <w:tr w:rsidR="00A7331C" w:rsidRPr="00A022A7" w14:paraId="3B2B8900" w14:textId="77777777" w:rsidTr="00077656">
      <w:tc>
        <w:tcPr>
          <w:tcW w:w="5614" w:type="dxa"/>
          <w:vMerge/>
        </w:tcPr>
        <w:p w14:paraId="224A206F" w14:textId="77777777" w:rsidR="00A7331C" w:rsidRPr="00A022A7" w:rsidRDefault="00A7331C" w:rsidP="000D7B02">
          <w:pPr>
            <w:rPr>
              <w:rFonts w:ascii="Garamond" w:hAnsi="Garamond" w:cs="Arial"/>
              <w:sz w:val="22"/>
            </w:rPr>
          </w:pPr>
        </w:p>
      </w:tc>
      <w:sdt>
        <w:sdtPr>
          <w:tag w:val="Karlsborg_Dokumentdatum"/>
          <w:id w:val="842898636"/>
          <w:placeholder>
            <w:docPart w:val="F3F704563FBB4A72B7BA30CE5EC2D51B"/>
          </w:placeholder>
          <w:dataBinding w:xpath="/Karlsborg_DocumentData[1]/Karlsborg_Dokumentdatum[1]" w:storeItemID="{A77F1431-817A-4C56-BBE3-46452E5264C8}"/>
          <w:date w:fullDate="2026-11-03T00:00:00Z">
            <w:dateFormat w:val="yyyy-MM-dd"/>
            <w:lid w:val="sv-SE"/>
            <w:storeMappedDataAs w:val="dateTime"/>
            <w:calendar w:val="gregorian"/>
          </w:date>
        </w:sdtPr>
        <w:sdtEndPr/>
        <w:sdtContent>
          <w:tc>
            <w:tcPr>
              <w:tcW w:w="2711" w:type="dxa"/>
            </w:tcPr>
            <w:p w14:paraId="10CB0AEF" w14:textId="65E9F773" w:rsidR="00A7331C" w:rsidRPr="00A022A7" w:rsidRDefault="00242CCF" w:rsidP="000D7B02">
              <w:pPr>
                <w:pStyle w:val="TextHuvud"/>
              </w:pPr>
              <w:r>
                <w:t>2026-11-03</w:t>
              </w:r>
            </w:p>
          </w:tc>
        </w:sdtContent>
      </w:sdt>
      <w:tc>
        <w:tcPr>
          <w:tcW w:w="2023" w:type="dxa"/>
          <w:gridSpan w:val="2"/>
        </w:tcPr>
        <w:p w14:paraId="586F26AC" w14:textId="77777777" w:rsidR="00A7331C" w:rsidRPr="00A022A7" w:rsidRDefault="00A7331C" w:rsidP="000D7B02">
          <w:pPr>
            <w:pStyle w:val="TextHuvud"/>
          </w:pPr>
        </w:p>
      </w:tc>
    </w:tr>
    <w:tr w:rsidR="00A7331C" w:rsidRPr="00A022A7" w14:paraId="5BB844D2" w14:textId="77777777" w:rsidTr="00077656">
      <w:tc>
        <w:tcPr>
          <w:tcW w:w="5614" w:type="dxa"/>
          <w:vMerge/>
        </w:tcPr>
        <w:p w14:paraId="103389CA" w14:textId="77777777" w:rsidR="00A7331C" w:rsidRPr="00A022A7" w:rsidRDefault="00A7331C" w:rsidP="00C1523F">
          <w:pPr>
            <w:spacing w:before="40" w:after="20"/>
            <w:rPr>
              <w:rFonts w:ascii="Tw Cen MT" w:hAnsi="Tw Cen MT" w:cs="Arial"/>
              <w:sz w:val="18"/>
            </w:rPr>
          </w:pPr>
        </w:p>
      </w:tc>
      <w:tc>
        <w:tcPr>
          <w:tcW w:w="2711" w:type="dxa"/>
        </w:tcPr>
        <w:sdt>
          <w:sdtPr>
            <w:id w:val="-1942829381"/>
            <w:lock w:val="contentLocked"/>
            <w:placeholder>
              <w:docPart w:val="89912F829AC94FD88CC46E010E24C230"/>
            </w:placeholder>
            <w15:appearance w15:val="hidden"/>
            <w:text/>
          </w:sdtPr>
          <w:sdtEndPr/>
          <w:sdtContent>
            <w:p w14:paraId="2439B41F" w14:textId="77777777" w:rsidR="00A7331C" w:rsidRPr="00A022A7" w:rsidRDefault="00A7331C" w:rsidP="00C1523F">
              <w:pPr>
                <w:pStyle w:val="Ledtext"/>
              </w:pPr>
              <w:r>
                <w:t>Diarium</w:t>
              </w:r>
            </w:p>
          </w:sdtContent>
        </w:sdt>
      </w:tc>
      <w:tc>
        <w:tcPr>
          <w:tcW w:w="2023" w:type="dxa"/>
          <w:gridSpan w:val="2"/>
        </w:tcPr>
        <w:sdt>
          <w:sdtPr>
            <w:id w:val="-969202694"/>
            <w:lock w:val="contentLocked"/>
            <w:placeholder>
              <w:docPart w:val="18EC9D44718D45C3BD48D5EF0E805DFB"/>
            </w:placeholder>
            <w15:appearance w15:val="hidden"/>
            <w:text/>
          </w:sdtPr>
          <w:sdtEndPr/>
          <w:sdtContent>
            <w:p w14:paraId="54BFC368" w14:textId="77777777" w:rsidR="00A7331C" w:rsidRPr="00A022A7" w:rsidRDefault="00A7331C" w:rsidP="00C1523F">
              <w:pPr>
                <w:pStyle w:val="Ledtext"/>
              </w:pPr>
              <w:r w:rsidRPr="00C1523F">
                <w:t>Diarienummer</w:t>
              </w:r>
            </w:p>
          </w:sdtContent>
        </w:sdt>
      </w:tc>
    </w:tr>
    <w:tr w:rsidR="00A7331C" w:rsidRPr="00A022A7" w14:paraId="127BBEA7" w14:textId="77777777" w:rsidTr="00077656">
      <w:trPr>
        <w:trHeight w:val="668"/>
      </w:trPr>
      <w:tc>
        <w:tcPr>
          <w:tcW w:w="5614" w:type="dxa"/>
          <w:vMerge/>
        </w:tcPr>
        <w:p w14:paraId="4735168A" w14:textId="77777777" w:rsidR="00A7331C" w:rsidRPr="00A022A7" w:rsidRDefault="00A7331C" w:rsidP="00C1523F">
          <w:pPr>
            <w:rPr>
              <w:rFonts w:ascii="Garamond" w:hAnsi="Garamond" w:cs="Arial"/>
              <w:sz w:val="22"/>
            </w:rPr>
          </w:pPr>
        </w:p>
      </w:tc>
      <w:tc>
        <w:tcPr>
          <w:tcW w:w="2711" w:type="dxa"/>
        </w:tcPr>
        <w:p w14:paraId="5AAE7556" w14:textId="1C9BDF7E" w:rsidR="00A7331C" w:rsidRPr="00A022A7" w:rsidRDefault="00C24EFA" w:rsidP="00C1523F">
          <w:pPr>
            <w:pStyle w:val="TextHuvud"/>
          </w:pPr>
          <w:sdt>
            <w:sdtPr>
              <w:tag w:val="Karlsborg_Diarium"/>
              <w:id w:val="646400391"/>
              <w:lock w:val="sdtLocked"/>
              <w:placeholder>
                <w:docPart w:val="DD4F79EBC12F479A84558459DF7706E1"/>
              </w:placeholder>
              <w:dataBinding w:xpath="/Karlsborg_DocumentData[1]/Karlsborg_Diarium[1]" w:storeItemID="{A77F1431-817A-4C56-BBE3-46452E5264C8}"/>
              <w:dropDownList w:lastValue="BN">
                <w:listItem w:displayText="KSN" w:value="KSN"/>
                <w:listItem w:displayText="BN" w:value="BN"/>
                <w:listItem w:displayText="SOC" w:value="SOC"/>
                <w:listItem w:displayText="KUL" w:value="KUL"/>
                <w:listItem w:displayText="BUN" w:value="BUN"/>
              </w:dropDownList>
            </w:sdtPr>
            <w:sdtEndPr/>
            <w:sdtContent>
              <w:r w:rsidR="00A7331C">
                <w:t>BN</w:t>
              </w:r>
            </w:sdtContent>
          </w:sdt>
        </w:p>
      </w:tc>
      <w:tc>
        <w:tcPr>
          <w:tcW w:w="2023" w:type="dxa"/>
          <w:gridSpan w:val="2"/>
        </w:tcPr>
        <w:p w14:paraId="71D84FD6" w14:textId="46FAC53D" w:rsidR="00A7331C" w:rsidRPr="00A022A7" w:rsidRDefault="00C24EFA" w:rsidP="00C1523F">
          <w:pPr>
            <w:pStyle w:val="TextHuvud"/>
          </w:pPr>
          <w:sdt>
            <w:sdtPr>
              <w:tag w:val="Karlsborg_Vårt_Diarienummer"/>
              <w:id w:val="1920517521"/>
              <w:placeholder>
                <w:docPart w:val="D362B273B9504779A506C25A72A7646A"/>
              </w:placeholder>
              <w:dataBinding w:xpath="/Karlsborg_DocumentData[1]/Karlsborg_Vårt_Diarienummer[1]" w:storeItemID="{A77F1431-817A-4C56-BBE3-46452E5264C8}"/>
              <w15:appearance w15:val="hidden"/>
              <w:text/>
            </w:sdtPr>
            <w:sdtEndPr/>
            <w:sdtContent>
              <w:r w:rsidR="00C65387">
                <w:t>B2025-000235</w:t>
              </w:r>
            </w:sdtContent>
          </w:sdt>
        </w:p>
      </w:tc>
    </w:tr>
  </w:tbl>
  <w:p w14:paraId="304DD487" w14:textId="77777777" w:rsidR="00A7331C" w:rsidRDefault="00A7331C" w:rsidP="003A5A40">
    <w:pPr>
      <w:spacing w:after="840"/>
    </w:pPr>
  </w:p>
  <w:p w14:paraId="34DEF9F0" w14:textId="77777777" w:rsidR="00A7331C" w:rsidRDefault="00A733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0348" w:type="dxa"/>
      <w:tblInd w:w="-9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99"/>
      <w:gridCol w:w="6149"/>
    </w:tblGrid>
    <w:tr w:rsidR="00A7331C" w:rsidRPr="0069482B" w14:paraId="7C684A4E" w14:textId="77777777" w:rsidTr="00752EFB">
      <w:trPr>
        <w:trHeight w:val="1270"/>
      </w:trPr>
      <w:tc>
        <w:tcPr>
          <w:tcW w:w="4199" w:type="dxa"/>
          <w:tcMar>
            <w:left w:w="0" w:type="dxa"/>
            <w:right w:w="0" w:type="dxa"/>
          </w:tcMar>
        </w:tcPr>
        <w:p w14:paraId="39D8898C" w14:textId="77777777" w:rsidR="00A7331C" w:rsidRPr="0069482B" w:rsidRDefault="00A7331C" w:rsidP="00A71469">
          <w:pPr>
            <w:overflowPunct w:val="0"/>
            <w:autoSpaceDE w:val="0"/>
            <w:autoSpaceDN w:val="0"/>
            <w:adjustRightInd w:val="0"/>
            <w:spacing w:before="260"/>
            <w:ind w:right="-1418"/>
            <w:textAlignment w:val="baseline"/>
            <w:rPr>
              <w:rFonts w:ascii="Garamond" w:hAnsi="Garamond" w:cs="Arial"/>
              <w:b/>
              <w:position w:val="92"/>
              <w:sz w:val="20"/>
            </w:rPr>
          </w:pPr>
          <w:r w:rsidRPr="0069482B">
            <w:rPr>
              <w:noProof/>
            </w:rPr>
            <w:drawing>
              <wp:inline distT="0" distB="0" distL="0" distR="0" wp14:anchorId="11543356" wp14:editId="66423698">
                <wp:extent cx="2510353" cy="540000"/>
                <wp:effectExtent l="0" t="0" r="4445" b="0"/>
                <wp:docPr id="1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objekt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0353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9" w:type="dxa"/>
        </w:tcPr>
        <w:p w14:paraId="4321A29D" w14:textId="77777777" w:rsidR="00A7331C" w:rsidRPr="00F31958" w:rsidRDefault="00A7331C" w:rsidP="00384DED">
          <w:pPr>
            <w:overflowPunct w:val="0"/>
            <w:autoSpaceDE w:val="0"/>
            <w:autoSpaceDN w:val="0"/>
            <w:adjustRightInd w:val="0"/>
            <w:spacing w:before="280"/>
            <w:jc w:val="right"/>
            <w:textAlignment w:val="baseline"/>
            <w:rPr>
              <w:sz w:val="20"/>
            </w:rPr>
          </w:pPr>
          <w:r w:rsidRPr="00F31958">
            <w:rPr>
              <w:sz w:val="20"/>
            </w:rPr>
            <w:fldChar w:fldCharType="begin"/>
          </w:r>
          <w:r w:rsidRPr="00F31958">
            <w:rPr>
              <w:sz w:val="20"/>
            </w:rPr>
            <w:instrText xml:space="preserve"> PAGE </w:instrText>
          </w:r>
          <w:r w:rsidRPr="00F31958">
            <w:rPr>
              <w:sz w:val="20"/>
            </w:rPr>
            <w:fldChar w:fldCharType="separate"/>
          </w:r>
          <w:r w:rsidRPr="00F31958">
            <w:rPr>
              <w:sz w:val="20"/>
            </w:rPr>
            <w:t>1</w:t>
          </w:r>
          <w:r w:rsidRPr="00F31958">
            <w:rPr>
              <w:sz w:val="20"/>
            </w:rPr>
            <w:fldChar w:fldCharType="end"/>
          </w:r>
          <w:r w:rsidRPr="00F31958">
            <w:rPr>
              <w:sz w:val="20"/>
            </w:rPr>
            <w:t>(</w:t>
          </w:r>
          <w:r w:rsidRPr="00F31958">
            <w:rPr>
              <w:sz w:val="20"/>
            </w:rPr>
            <w:fldChar w:fldCharType="begin"/>
          </w:r>
          <w:r w:rsidRPr="00F31958">
            <w:rPr>
              <w:sz w:val="20"/>
            </w:rPr>
            <w:instrText xml:space="preserve"> NUMPAGES </w:instrText>
          </w:r>
          <w:r w:rsidRPr="00F31958">
            <w:rPr>
              <w:sz w:val="20"/>
            </w:rPr>
            <w:fldChar w:fldCharType="separate"/>
          </w:r>
          <w:r w:rsidRPr="00F31958">
            <w:rPr>
              <w:sz w:val="20"/>
            </w:rPr>
            <w:t>1</w:t>
          </w:r>
          <w:r w:rsidRPr="00F31958">
            <w:rPr>
              <w:sz w:val="20"/>
            </w:rPr>
            <w:fldChar w:fldCharType="end"/>
          </w:r>
          <w:r w:rsidRPr="00F31958">
            <w:rPr>
              <w:sz w:val="20"/>
            </w:rPr>
            <w:t>)</w:t>
          </w:r>
        </w:p>
      </w:tc>
    </w:tr>
  </w:tbl>
  <w:p w14:paraId="47F79A68" w14:textId="77777777" w:rsidR="00A7331C" w:rsidRDefault="00A733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046C0C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num w:numId="1" w16cid:durableId="885605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1C"/>
    <w:rsid w:val="00043F21"/>
    <w:rsid w:val="00047622"/>
    <w:rsid w:val="00050C52"/>
    <w:rsid w:val="000A3E59"/>
    <w:rsid w:val="000A7FAA"/>
    <w:rsid w:val="000B2BFE"/>
    <w:rsid w:val="000D4A4F"/>
    <w:rsid w:val="000E7F11"/>
    <w:rsid w:val="00103A8F"/>
    <w:rsid w:val="00126994"/>
    <w:rsid w:val="001338CB"/>
    <w:rsid w:val="00151582"/>
    <w:rsid w:val="00163BAD"/>
    <w:rsid w:val="00177A41"/>
    <w:rsid w:val="001E3353"/>
    <w:rsid w:val="001F0159"/>
    <w:rsid w:val="00200368"/>
    <w:rsid w:val="00231769"/>
    <w:rsid w:val="002353BF"/>
    <w:rsid w:val="00235779"/>
    <w:rsid w:val="00242CCF"/>
    <w:rsid w:val="0027789A"/>
    <w:rsid w:val="00281EDB"/>
    <w:rsid w:val="002B5176"/>
    <w:rsid w:val="002E05CE"/>
    <w:rsid w:val="002E49BD"/>
    <w:rsid w:val="002F197E"/>
    <w:rsid w:val="00314BB0"/>
    <w:rsid w:val="00327867"/>
    <w:rsid w:val="00345CC1"/>
    <w:rsid w:val="003653D2"/>
    <w:rsid w:val="003765EC"/>
    <w:rsid w:val="003A467B"/>
    <w:rsid w:val="003B42EF"/>
    <w:rsid w:val="003D5358"/>
    <w:rsid w:val="004157BB"/>
    <w:rsid w:val="00427B7F"/>
    <w:rsid w:val="00440A50"/>
    <w:rsid w:val="00443524"/>
    <w:rsid w:val="0044662D"/>
    <w:rsid w:val="00453648"/>
    <w:rsid w:val="00490370"/>
    <w:rsid w:val="004E13E1"/>
    <w:rsid w:val="00511A5A"/>
    <w:rsid w:val="00517D7F"/>
    <w:rsid w:val="00520DF2"/>
    <w:rsid w:val="00525831"/>
    <w:rsid w:val="00534E9F"/>
    <w:rsid w:val="00534FB0"/>
    <w:rsid w:val="00546076"/>
    <w:rsid w:val="0054772C"/>
    <w:rsid w:val="00551EF2"/>
    <w:rsid w:val="00577CBB"/>
    <w:rsid w:val="005852EF"/>
    <w:rsid w:val="00590A5B"/>
    <w:rsid w:val="00593871"/>
    <w:rsid w:val="005B201C"/>
    <w:rsid w:val="005C4CC8"/>
    <w:rsid w:val="006212CB"/>
    <w:rsid w:val="0063501A"/>
    <w:rsid w:val="00640699"/>
    <w:rsid w:val="00663316"/>
    <w:rsid w:val="006B63D1"/>
    <w:rsid w:val="006D509C"/>
    <w:rsid w:val="006E1692"/>
    <w:rsid w:val="006F7EA4"/>
    <w:rsid w:val="007041D2"/>
    <w:rsid w:val="00747FD7"/>
    <w:rsid w:val="00751A6D"/>
    <w:rsid w:val="00756778"/>
    <w:rsid w:val="00784508"/>
    <w:rsid w:val="00784968"/>
    <w:rsid w:val="007871F3"/>
    <w:rsid w:val="007A1690"/>
    <w:rsid w:val="007A7CBF"/>
    <w:rsid w:val="007E56CF"/>
    <w:rsid w:val="00875703"/>
    <w:rsid w:val="00882F75"/>
    <w:rsid w:val="00883CFC"/>
    <w:rsid w:val="00886A22"/>
    <w:rsid w:val="008935E1"/>
    <w:rsid w:val="008A037C"/>
    <w:rsid w:val="008A1BB6"/>
    <w:rsid w:val="008B203D"/>
    <w:rsid w:val="008F1D67"/>
    <w:rsid w:val="00905B5D"/>
    <w:rsid w:val="009109C9"/>
    <w:rsid w:val="00924E9F"/>
    <w:rsid w:val="0096456B"/>
    <w:rsid w:val="009D5C56"/>
    <w:rsid w:val="00A06764"/>
    <w:rsid w:val="00A6014F"/>
    <w:rsid w:val="00A7331C"/>
    <w:rsid w:val="00A836FA"/>
    <w:rsid w:val="00AC051B"/>
    <w:rsid w:val="00B072F1"/>
    <w:rsid w:val="00B07A77"/>
    <w:rsid w:val="00B537CD"/>
    <w:rsid w:val="00BA1777"/>
    <w:rsid w:val="00BB362E"/>
    <w:rsid w:val="00BC47FF"/>
    <w:rsid w:val="00BE2E56"/>
    <w:rsid w:val="00BF5FBE"/>
    <w:rsid w:val="00C24EFA"/>
    <w:rsid w:val="00C2550F"/>
    <w:rsid w:val="00C350B3"/>
    <w:rsid w:val="00C4756F"/>
    <w:rsid w:val="00C51AD4"/>
    <w:rsid w:val="00C61942"/>
    <w:rsid w:val="00C65387"/>
    <w:rsid w:val="00C763EB"/>
    <w:rsid w:val="00C87704"/>
    <w:rsid w:val="00C91270"/>
    <w:rsid w:val="00C92250"/>
    <w:rsid w:val="00C92358"/>
    <w:rsid w:val="00CC2B71"/>
    <w:rsid w:val="00D030B5"/>
    <w:rsid w:val="00D20C5D"/>
    <w:rsid w:val="00D327B1"/>
    <w:rsid w:val="00D738FF"/>
    <w:rsid w:val="00D85401"/>
    <w:rsid w:val="00DE5507"/>
    <w:rsid w:val="00DF20F8"/>
    <w:rsid w:val="00DF7317"/>
    <w:rsid w:val="00E5476E"/>
    <w:rsid w:val="00E665A3"/>
    <w:rsid w:val="00EB17DE"/>
    <w:rsid w:val="00EC3A4A"/>
    <w:rsid w:val="00ED5CCE"/>
    <w:rsid w:val="00EF57E0"/>
    <w:rsid w:val="00F058AB"/>
    <w:rsid w:val="00F15D8A"/>
    <w:rsid w:val="00F202ED"/>
    <w:rsid w:val="00F2558C"/>
    <w:rsid w:val="00F26BF8"/>
    <w:rsid w:val="00F3046F"/>
    <w:rsid w:val="00F829DA"/>
    <w:rsid w:val="00FD5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4F9383"/>
  <w15:chartTrackingRefBased/>
  <w15:docId w15:val="{2E9FF855-3104-4C25-89BA-4F8ADE64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769"/>
    <w:pPr>
      <w:spacing w:line="280" w:lineRule="atLeast"/>
    </w:pPr>
    <w:rPr>
      <w:rFonts w:asciiTheme="minorHAnsi" w:hAnsiTheme="minorHAnsi"/>
      <w:sz w:val="24"/>
    </w:rPr>
  </w:style>
  <w:style w:type="paragraph" w:styleId="Rubrik1">
    <w:name w:val="heading 1"/>
    <w:basedOn w:val="Normal"/>
    <w:next w:val="Normal"/>
    <w:link w:val="Rubrik1Char"/>
    <w:semiHidden/>
    <w:qFormat/>
    <w:rsid w:val="00281EDB"/>
    <w:pPr>
      <w:keepNext/>
      <w:tabs>
        <w:tab w:val="num" w:pos="850"/>
      </w:tabs>
      <w:spacing w:before="240" w:after="120"/>
      <w:outlineLvl w:val="0"/>
    </w:pPr>
    <w:rPr>
      <w:rFonts w:asciiTheme="majorHAnsi" w:hAnsiTheme="majorHAnsi"/>
      <w:kern w:val="28"/>
      <w:sz w:val="56"/>
      <w:szCs w:val="32"/>
    </w:rPr>
  </w:style>
  <w:style w:type="paragraph" w:styleId="Rubrik2">
    <w:name w:val="heading 2"/>
    <w:basedOn w:val="Normal"/>
    <w:next w:val="Normal"/>
    <w:link w:val="Rubrik2Char"/>
    <w:semiHidden/>
    <w:qFormat/>
    <w:rsid w:val="00281EDB"/>
    <w:pPr>
      <w:keepNext/>
      <w:numPr>
        <w:ilvl w:val="1"/>
      </w:numPr>
      <w:tabs>
        <w:tab w:val="num" w:pos="850"/>
      </w:tabs>
      <w:spacing w:before="240" w:after="120"/>
      <w:outlineLvl w:val="1"/>
    </w:pPr>
    <w:rPr>
      <w:rFonts w:asciiTheme="majorHAnsi" w:hAnsiTheme="majorHAnsi"/>
      <w:sz w:val="44"/>
    </w:rPr>
  </w:style>
  <w:style w:type="paragraph" w:styleId="Rubrik3">
    <w:name w:val="heading 3"/>
    <w:basedOn w:val="Normal"/>
    <w:next w:val="Normal"/>
    <w:link w:val="Rubrik3Char"/>
    <w:semiHidden/>
    <w:qFormat/>
    <w:rsid w:val="00281EDB"/>
    <w:pPr>
      <w:keepNext/>
      <w:numPr>
        <w:ilvl w:val="2"/>
      </w:numPr>
      <w:tabs>
        <w:tab w:val="num" w:pos="850"/>
      </w:tabs>
      <w:spacing w:before="240" w:after="120"/>
      <w:outlineLvl w:val="2"/>
    </w:pPr>
    <w:rPr>
      <w:rFonts w:asciiTheme="majorHAnsi" w:hAnsiTheme="majorHAnsi"/>
      <w:sz w:val="36"/>
    </w:rPr>
  </w:style>
  <w:style w:type="paragraph" w:styleId="Rubrik4">
    <w:name w:val="heading 4"/>
    <w:basedOn w:val="Rubrik3"/>
    <w:next w:val="Normal"/>
    <w:link w:val="Rubrik4Char"/>
    <w:semiHidden/>
    <w:qFormat/>
    <w:rsid w:val="00A06764"/>
    <w:pPr>
      <w:numPr>
        <w:ilvl w:val="0"/>
      </w:numPr>
      <w:tabs>
        <w:tab w:val="num" w:pos="850"/>
      </w:tabs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281EDB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semiHidden/>
    <w:rsid w:val="00231769"/>
    <w:rPr>
      <w:rFonts w:asciiTheme="majorHAnsi" w:hAnsiTheme="majorHAnsi"/>
      <w:kern w:val="28"/>
      <w:sz w:val="56"/>
      <w:szCs w:val="32"/>
    </w:rPr>
  </w:style>
  <w:style w:type="character" w:customStyle="1" w:styleId="Rubrik2Char">
    <w:name w:val="Rubrik 2 Char"/>
    <w:basedOn w:val="Standardstycketeckensnitt"/>
    <w:link w:val="Rubrik2"/>
    <w:semiHidden/>
    <w:rsid w:val="00231769"/>
    <w:rPr>
      <w:rFonts w:asciiTheme="majorHAnsi" w:hAnsiTheme="majorHAnsi"/>
      <w:sz w:val="4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31769"/>
    <w:rPr>
      <w:rFonts w:asciiTheme="majorHAnsi" w:eastAsiaTheme="majorEastAsia" w:hAnsiTheme="majorHAnsi" w:cstheme="majorBidi"/>
      <w:sz w:val="28"/>
    </w:rPr>
  </w:style>
  <w:style w:type="paragraph" w:styleId="Rubrik">
    <w:name w:val="Title"/>
    <w:basedOn w:val="Normal"/>
    <w:next w:val="Normal"/>
    <w:link w:val="RubrikChar"/>
    <w:uiPriority w:val="10"/>
    <w:qFormat/>
    <w:rsid w:val="00C51AD4"/>
    <w:pPr>
      <w:spacing w:before="240" w:after="1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character" w:customStyle="1" w:styleId="Rubrik3Char">
    <w:name w:val="Rubrik 3 Char"/>
    <w:basedOn w:val="Standardstycketeckensnitt"/>
    <w:link w:val="Rubrik3"/>
    <w:semiHidden/>
    <w:rsid w:val="00231769"/>
    <w:rPr>
      <w:rFonts w:asciiTheme="majorHAnsi" w:hAnsiTheme="majorHAnsi"/>
      <w:sz w:val="36"/>
    </w:rPr>
  </w:style>
  <w:style w:type="character" w:customStyle="1" w:styleId="Rubrik4Char">
    <w:name w:val="Rubrik 4 Char"/>
    <w:basedOn w:val="Standardstycketeckensnitt"/>
    <w:link w:val="Rubrik4"/>
    <w:semiHidden/>
    <w:rsid w:val="00231769"/>
    <w:rPr>
      <w:rFonts w:asciiTheme="majorHAnsi" w:hAnsiTheme="majorHAnsi"/>
      <w:b/>
      <w:bCs/>
      <w:sz w:val="28"/>
      <w:szCs w:val="28"/>
    </w:rPr>
  </w:style>
  <w:style w:type="character" w:customStyle="1" w:styleId="RubrikChar">
    <w:name w:val="Rubrik Char"/>
    <w:basedOn w:val="Standardstycketeckensnitt"/>
    <w:link w:val="Rubrik"/>
    <w:uiPriority w:val="10"/>
    <w:rsid w:val="00C51AD4"/>
    <w:rPr>
      <w:rFonts w:asciiTheme="majorHAnsi" w:eastAsiaTheme="majorEastAsia" w:hAnsiTheme="majorHAnsi" w:cstheme="majorBidi"/>
      <w:spacing w:val="-10"/>
      <w:kern w:val="28"/>
      <w:sz w:val="28"/>
      <w:szCs w:val="56"/>
    </w:rPr>
  </w:style>
  <w:style w:type="table" w:styleId="Tabellrutnt">
    <w:name w:val="Table Grid"/>
    <w:basedOn w:val="Normaltabell"/>
    <w:rsid w:val="00281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81EDB"/>
    <w:rPr>
      <w:color w:val="808080"/>
    </w:rPr>
  </w:style>
  <w:style w:type="paragraph" w:styleId="Sidhuvud">
    <w:name w:val="header"/>
    <w:basedOn w:val="Normal"/>
    <w:link w:val="SidhuvudChar"/>
    <w:uiPriority w:val="99"/>
    <w:semiHidden/>
    <w:rsid w:val="00281EDB"/>
    <w:pPr>
      <w:spacing w:line="240" w:lineRule="auto"/>
    </w:pPr>
    <w:rPr>
      <w:sz w:val="20"/>
    </w:r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281EDB"/>
    <w:rPr>
      <w:rFonts w:asciiTheme="minorHAnsi" w:hAnsiTheme="minorHAnsi"/>
    </w:rPr>
  </w:style>
  <w:style w:type="paragraph" w:styleId="Sidfot">
    <w:name w:val="footer"/>
    <w:basedOn w:val="Normal"/>
    <w:link w:val="SidfotChar"/>
    <w:uiPriority w:val="99"/>
    <w:rsid w:val="00281EDB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81EDB"/>
    <w:rPr>
      <w:rFonts w:asciiTheme="minorHAnsi" w:hAnsiTheme="minorHAnsi"/>
      <w:sz w:val="24"/>
    </w:rPr>
  </w:style>
  <w:style w:type="paragraph" w:customStyle="1" w:styleId="Dokumentnamn">
    <w:name w:val="Dokumentnamn"/>
    <w:basedOn w:val="Normal"/>
    <w:link w:val="DokumentnamnChar"/>
    <w:uiPriority w:val="99"/>
    <w:rsid w:val="0027789A"/>
    <w:rPr>
      <w:rFonts w:ascii="Tw Cen MT" w:hAnsi="Tw Cen MT"/>
      <w:b/>
      <w:caps/>
    </w:rPr>
  </w:style>
  <w:style w:type="character" w:customStyle="1" w:styleId="DokumentnamnChar">
    <w:name w:val="Dokumentnamn Char"/>
    <w:basedOn w:val="Standardstycketeckensnitt"/>
    <w:link w:val="Dokumentnamn"/>
    <w:uiPriority w:val="99"/>
    <w:rsid w:val="00BE2E56"/>
    <w:rPr>
      <w:rFonts w:ascii="Tw Cen MT" w:hAnsi="Tw Cen MT"/>
      <w:b/>
      <w:caps/>
      <w:sz w:val="24"/>
    </w:rPr>
  </w:style>
  <w:style w:type="table" w:customStyle="1" w:styleId="Tabellrutnt1">
    <w:name w:val="Tabellrutnät1"/>
    <w:basedOn w:val="Normaltabell"/>
    <w:next w:val="Tabellrutnt"/>
    <w:rsid w:val="00281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dtext">
    <w:name w:val="Ledtext"/>
    <w:basedOn w:val="Normal"/>
    <w:uiPriority w:val="99"/>
    <w:rsid w:val="00281EDB"/>
    <w:pPr>
      <w:spacing w:before="60" w:line="240" w:lineRule="auto"/>
    </w:pPr>
    <w:rPr>
      <w:rFonts w:ascii="Tw Cen MT" w:hAnsi="Tw Cen MT" w:cs="Arial"/>
      <w:sz w:val="18"/>
    </w:rPr>
  </w:style>
  <w:style w:type="paragraph" w:customStyle="1" w:styleId="TextHuvud">
    <w:name w:val="Text_Huvud"/>
    <w:basedOn w:val="Normal"/>
    <w:semiHidden/>
    <w:rsid w:val="00281EDB"/>
    <w:pPr>
      <w:spacing w:line="260" w:lineRule="atLeast"/>
    </w:pPr>
    <w:rPr>
      <w:sz w:val="22"/>
    </w:rPr>
  </w:style>
  <w:style w:type="table" w:customStyle="1" w:styleId="Tabellrutnt2">
    <w:name w:val="Tabellrutnät2"/>
    <w:basedOn w:val="Normaltabell"/>
    <w:next w:val="Tabellrutnt"/>
    <w:rsid w:val="00281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45364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53648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427B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ygg@karlsborg.s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an0606\Karlsborg_mallar\Karlsborgs%20dokumentmallar\Myndighetsbre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F8ED75C246422AB852843FAC2F02D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091F7EC-CEE4-48D9-B445-DA99ECE50C6A}"/>
      </w:docPartPr>
      <w:docPartBody>
        <w:p w:rsidR="00F11DC3" w:rsidRDefault="00F11DC3">
          <w:pPr>
            <w:pStyle w:val="FBF8ED75C246422AB852843FAC2F02DF"/>
          </w:pPr>
          <w:r w:rsidRPr="00B07A77">
            <w:t>Klicka här för att ange text.</w:t>
          </w:r>
        </w:p>
      </w:docPartBody>
    </w:docPart>
    <w:docPart>
      <w:docPartPr>
        <w:name w:val="533C73FF75034BAE89328B08536F719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A450695-15D7-4619-BA34-C9A4E97CF4BB}"/>
      </w:docPartPr>
      <w:docPartBody>
        <w:p w:rsidR="00F11DC3" w:rsidRDefault="00F11DC3" w:rsidP="00F11DC3">
          <w:pPr>
            <w:pStyle w:val="533C73FF75034BAE89328B08536F7195"/>
          </w:pPr>
          <w:r>
            <w:rPr>
              <w:rStyle w:val="Platshllartext"/>
            </w:rPr>
            <w:t xml:space="preserve">     </w:t>
          </w:r>
        </w:p>
      </w:docPartBody>
    </w:docPart>
    <w:docPart>
      <w:docPartPr>
        <w:name w:val="823C5AD678CF4C59AA00BFFC0CF6D6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8990735-2563-4C77-8ED0-A93658E12B7B}"/>
      </w:docPartPr>
      <w:docPartBody>
        <w:p w:rsidR="00F11DC3" w:rsidRDefault="00F11DC3" w:rsidP="00F11DC3">
          <w:pPr>
            <w:pStyle w:val="823C5AD678CF4C59AA00BFFC0CF6D6C8"/>
          </w:pPr>
          <w:r w:rsidRPr="00987FD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D70AA7AEC284B5F92F08216CD9314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BA4DB8B-50F1-416E-9EE3-2A6E2CADE461}"/>
      </w:docPartPr>
      <w:docPartBody>
        <w:p w:rsidR="00F11DC3" w:rsidRDefault="00F11DC3" w:rsidP="00F11DC3">
          <w:pPr>
            <w:pStyle w:val="0D70AA7AEC284B5F92F08216CD931475"/>
          </w:pPr>
          <w:r>
            <w:rPr>
              <w:rStyle w:val="Platshllartext"/>
            </w:rPr>
            <w:t>A</w:t>
          </w:r>
          <w:r w:rsidRPr="00987FD3">
            <w:rPr>
              <w:rStyle w:val="Platshllartext"/>
            </w:rPr>
            <w:t>nge</w:t>
          </w:r>
          <w:r>
            <w:rPr>
              <w:rStyle w:val="Platshllartext"/>
            </w:rPr>
            <w:t>/Välj</w:t>
          </w:r>
          <w:r w:rsidRPr="00987FD3">
            <w:rPr>
              <w:rStyle w:val="Platshllartext"/>
            </w:rPr>
            <w:t xml:space="preserve"> datum.</w:t>
          </w:r>
        </w:p>
      </w:docPartBody>
    </w:docPart>
    <w:docPart>
      <w:docPartPr>
        <w:name w:val="78E298E6BEAC484ABFF4DFC2FC32C28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E92C696-5AE9-45CB-A41A-A511C01D3AD0}"/>
      </w:docPartPr>
      <w:docPartBody>
        <w:p w:rsidR="00F11DC3" w:rsidRDefault="00F11DC3" w:rsidP="00F11DC3">
          <w:pPr>
            <w:pStyle w:val="78E298E6BEAC484ABFF4DFC2FC32C28C"/>
          </w:pPr>
          <w:r w:rsidRPr="00987FD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BDE564310E64714B811F57F729C12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C2EF0CA-128C-43FC-BA88-8DD95CD521F9}"/>
      </w:docPartPr>
      <w:docPartBody>
        <w:p w:rsidR="00F11DC3" w:rsidRDefault="00F11DC3" w:rsidP="00F11DC3">
          <w:pPr>
            <w:pStyle w:val="DBDE564310E64714B811F57F729C127E"/>
          </w:pPr>
          <w:r>
            <w:rPr>
              <w:rStyle w:val="Platshllartext"/>
              <w:rFonts w:eastAsiaTheme="minorHAnsi"/>
            </w:rPr>
            <w:t>Välj diarium</w:t>
          </w:r>
        </w:p>
      </w:docPartBody>
    </w:docPart>
    <w:docPart>
      <w:docPartPr>
        <w:name w:val="E56E559572AB4BAAABE96FD933921EA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6EB5EAD-F8B5-4E9E-A0EB-A4DE89931F63}"/>
      </w:docPartPr>
      <w:docPartBody>
        <w:p w:rsidR="00F11DC3" w:rsidRDefault="00F11DC3" w:rsidP="00F11DC3">
          <w:pPr>
            <w:pStyle w:val="E56E559572AB4BAAABE96FD933921EA0"/>
          </w:pPr>
          <w:r>
            <w:t>ÅÅÅÅ-nn</w:t>
          </w:r>
        </w:p>
      </w:docPartBody>
    </w:docPart>
    <w:docPart>
      <w:docPartPr>
        <w:name w:val="474D71907FAB47509C11AFDA03EB664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B5DF8F-DC1F-47D5-B351-4CEED792E77D}"/>
      </w:docPartPr>
      <w:docPartBody>
        <w:p w:rsidR="00F11DC3" w:rsidRDefault="00F11DC3" w:rsidP="00F11DC3">
          <w:pPr>
            <w:pStyle w:val="474D71907FAB47509C11AFDA03EB664F"/>
          </w:pPr>
          <w:r w:rsidRPr="00616752">
            <w:t>Klicka här för att ange mottagare.</w:t>
          </w:r>
        </w:p>
      </w:docPartBody>
    </w:docPart>
    <w:docPart>
      <w:docPartPr>
        <w:name w:val="1A1C95DBB73148F7802676F7C9B0FF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F4F5CD3-3A55-4A5B-AD48-B18E467598DD}"/>
      </w:docPartPr>
      <w:docPartBody>
        <w:p w:rsidR="00F11DC3" w:rsidRDefault="00F11DC3" w:rsidP="00F11DC3">
          <w:pPr>
            <w:pStyle w:val="1A1C95DBB73148F7802676F7C9B0FFCA"/>
          </w:pPr>
          <w:r>
            <w:rPr>
              <w:rStyle w:val="Platshllartext"/>
            </w:rPr>
            <w:t xml:space="preserve">     </w:t>
          </w:r>
        </w:p>
      </w:docPartBody>
    </w:docPart>
    <w:docPart>
      <w:docPartPr>
        <w:name w:val="53CC3A4918D6486582FD87995150750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72F359-16EF-4538-9F78-3669178B7D0F}"/>
      </w:docPartPr>
      <w:docPartBody>
        <w:p w:rsidR="00F11DC3" w:rsidRDefault="00F11DC3" w:rsidP="00F11DC3">
          <w:pPr>
            <w:pStyle w:val="53CC3A4918D6486582FD879951507502"/>
          </w:pPr>
          <w:r w:rsidRPr="00987FD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3F704563FBB4A72B7BA30CE5EC2D51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039A43-20D6-4B37-8DAA-77C26E7E2BE6}"/>
      </w:docPartPr>
      <w:docPartBody>
        <w:p w:rsidR="00F11DC3" w:rsidRDefault="00F11DC3" w:rsidP="00F11DC3">
          <w:pPr>
            <w:pStyle w:val="F3F704563FBB4A72B7BA30CE5EC2D51B"/>
          </w:pPr>
          <w:r>
            <w:rPr>
              <w:rStyle w:val="Platshllartext"/>
            </w:rPr>
            <w:t>A</w:t>
          </w:r>
          <w:r w:rsidRPr="00987FD3">
            <w:rPr>
              <w:rStyle w:val="Platshllartext"/>
            </w:rPr>
            <w:t>nge</w:t>
          </w:r>
          <w:r>
            <w:rPr>
              <w:rStyle w:val="Platshllartext"/>
            </w:rPr>
            <w:t>/Välj</w:t>
          </w:r>
          <w:r w:rsidRPr="00987FD3">
            <w:rPr>
              <w:rStyle w:val="Platshllartext"/>
            </w:rPr>
            <w:t xml:space="preserve"> datum.</w:t>
          </w:r>
        </w:p>
      </w:docPartBody>
    </w:docPart>
    <w:docPart>
      <w:docPartPr>
        <w:name w:val="89912F829AC94FD88CC46E010E24C23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39F2155-21DE-467D-A28F-77AB7E084094}"/>
      </w:docPartPr>
      <w:docPartBody>
        <w:p w:rsidR="00F11DC3" w:rsidRDefault="00F11DC3" w:rsidP="00F11DC3">
          <w:pPr>
            <w:pStyle w:val="89912F829AC94FD88CC46E010E24C230"/>
          </w:pPr>
          <w:r w:rsidRPr="00987FD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8EC9D44718D45C3BD48D5EF0E805DF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C80696-E4D8-4F31-BB53-17AE3BF8D479}"/>
      </w:docPartPr>
      <w:docPartBody>
        <w:p w:rsidR="00F11DC3" w:rsidRDefault="00F11DC3" w:rsidP="00F11DC3">
          <w:pPr>
            <w:pStyle w:val="18EC9D44718D45C3BD48D5EF0E805DFB"/>
          </w:pPr>
          <w:r w:rsidRPr="00987FD3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D4F79EBC12F479A84558459DF7706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EF8457-3FDE-4887-A0F9-F216884CBC1A}"/>
      </w:docPartPr>
      <w:docPartBody>
        <w:p w:rsidR="00F11DC3" w:rsidRDefault="00F11DC3" w:rsidP="00F11DC3">
          <w:pPr>
            <w:pStyle w:val="DD4F79EBC12F479A84558459DF7706E1"/>
          </w:pPr>
          <w:r>
            <w:rPr>
              <w:rStyle w:val="Platshllartext"/>
              <w:rFonts w:eastAsiaTheme="minorHAnsi"/>
            </w:rPr>
            <w:t>Välj diarium</w:t>
          </w:r>
        </w:p>
      </w:docPartBody>
    </w:docPart>
    <w:docPart>
      <w:docPartPr>
        <w:name w:val="D362B273B9504779A506C25A72A764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909AD0-8237-4C7F-B0AF-831467D360CA}"/>
      </w:docPartPr>
      <w:docPartBody>
        <w:p w:rsidR="00F11DC3" w:rsidRDefault="00F11DC3" w:rsidP="00F11DC3">
          <w:pPr>
            <w:pStyle w:val="D362B273B9504779A506C25A72A7646A"/>
          </w:pPr>
          <w:r>
            <w:rPr>
              <w:rStyle w:val="Platshllartext"/>
            </w:rPr>
            <w:t>ÅÅÅÅ-nn</w:t>
          </w:r>
        </w:p>
      </w:docPartBody>
    </w:docPart>
    <w:docPart>
      <w:docPartPr>
        <w:name w:val="6A92C8CD79E14CA6BD42B2D918137AF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5DD0B4A-8F42-4F57-8FAD-0C813CDA3DDD}"/>
      </w:docPartPr>
      <w:docPartBody>
        <w:p w:rsidR="00F11DC3" w:rsidRDefault="00F11DC3" w:rsidP="00F11DC3">
          <w:pPr>
            <w:pStyle w:val="6A92C8CD79E14CA6BD42B2D918137AF0"/>
          </w:pPr>
          <w:r w:rsidRPr="00987FD3">
            <w:rPr>
              <w:rStyle w:val="Platshllartext"/>
            </w:rPr>
            <w:t xml:space="preserve"> </w:t>
          </w:r>
          <w:r>
            <w:rPr>
              <w:rStyle w:val="Platshllartext"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C3"/>
    <w:rsid w:val="0063501A"/>
    <w:rsid w:val="008935E1"/>
    <w:rsid w:val="00A836FA"/>
    <w:rsid w:val="00F1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F11DC3"/>
    <w:rPr>
      <w:color w:val="808080"/>
    </w:rPr>
  </w:style>
  <w:style w:type="paragraph" w:customStyle="1" w:styleId="FBF8ED75C246422AB852843FAC2F02DF">
    <w:name w:val="FBF8ED75C246422AB852843FAC2F02DF"/>
  </w:style>
  <w:style w:type="paragraph" w:customStyle="1" w:styleId="533C73FF75034BAE89328B08536F7195">
    <w:name w:val="533C73FF75034BAE89328B08536F7195"/>
    <w:rsid w:val="00F11DC3"/>
  </w:style>
  <w:style w:type="paragraph" w:customStyle="1" w:styleId="823C5AD678CF4C59AA00BFFC0CF6D6C8">
    <w:name w:val="823C5AD678CF4C59AA00BFFC0CF6D6C8"/>
    <w:rsid w:val="00F11DC3"/>
  </w:style>
  <w:style w:type="paragraph" w:customStyle="1" w:styleId="0D70AA7AEC284B5F92F08216CD931475">
    <w:name w:val="0D70AA7AEC284B5F92F08216CD931475"/>
    <w:rsid w:val="00F11DC3"/>
  </w:style>
  <w:style w:type="paragraph" w:customStyle="1" w:styleId="78E298E6BEAC484ABFF4DFC2FC32C28C">
    <w:name w:val="78E298E6BEAC484ABFF4DFC2FC32C28C"/>
    <w:rsid w:val="00F11DC3"/>
  </w:style>
  <w:style w:type="paragraph" w:customStyle="1" w:styleId="DBDE564310E64714B811F57F729C127E">
    <w:name w:val="DBDE564310E64714B811F57F729C127E"/>
    <w:rsid w:val="00F11DC3"/>
  </w:style>
  <w:style w:type="paragraph" w:customStyle="1" w:styleId="E56E559572AB4BAAABE96FD933921EA0">
    <w:name w:val="E56E559572AB4BAAABE96FD933921EA0"/>
    <w:rsid w:val="00F11DC3"/>
  </w:style>
  <w:style w:type="paragraph" w:customStyle="1" w:styleId="474D71907FAB47509C11AFDA03EB664F">
    <w:name w:val="474D71907FAB47509C11AFDA03EB664F"/>
    <w:rsid w:val="00F11DC3"/>
  </w:style>
  <w:style w:type="paragraph" w:customStyle="1" w:styleId="1A1C95DBB73148F7802676F7C9B0FFCA">
    <w:name w:val="1A1C95DBB73148F7802676F7C9B0FFCA"/>
    <w:rsid w:val="00F11DC3"/>
  </w:style>
  <w:style w:type="paragraph" w:customStyle="1" w:styleId="53CC3A4918D6486582FD879951507502">
    <w:name w:val="53CC3A4918D6486582FD879951507502"/>
    <w:rsid w:val="00F11DC3"/>
  </w:style>
  <w:style w:type="paragraph" w:customStyle="1" w:styleId="F3F704563FBB4A72B7BA30CE5EC2D51B">
    <w:name w:val="F3F704563FBB4A72B7BA30CE5EC2D51B"/>
    <w:rsid w:val="00F11DC3"/>
  </w:style>
  <w:style w:type="paragraph" w:customStyle="1" w:styleId="89912F829AC94FD88CC46E010E24C230">
    <w:name w:val="89912F829AC94FD88CC46E010E24C230"/>
    <w:rsid w:val="00F11DC3"/>
  </w:style>
  <w:style w:type="paragraph" w:customStyle="1" w:styleId="18EC9D44718D45C3BD48D5EF0E805DFB">
    <w:name w:val="18EC9D44718D45C3BD48D5EF0E805DFB"/>
    <w:rsid w:val="00F11DC3"/>
  </w:style>
  <w:style w:type="paragraph" w:customStyle="1" w:styleId="DD4F79EBC12F479A84558459DF7706E1">
    <w:name w:val="DD4F79EBC12F479A84558459DF7706E1"/>
    <w:rsid w:val="00F11DC3"/>
  </w:style>
  <w:style w:type="paragraph" w:customStyle="1" w:styleId="D362B273B9504779A506C25A72A7646A">
    <w:name w:val="D362B273B9504779A506C25A72A7646A"/>
    <w:rsid w:val="00F11DC3"/>
  </w:style>
  <w:style w:type="paragraph" w:customStyle="1" w:styleId="6A92C8CD79E14CA6BD42B2D918137AF0">
    <w:name w:val="6A92C8CD79E14CA6BD42B2D918137AF0"/>
    <w:rsid w:val="00F11D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arlsborg - Klarblå">
      <a:dk1>
        <a:srgbClr val="000000"/>
      </a:dk1>
      <a:lt1>
        <a:sysClr val="window" lastClr="FFFFFF"/>
      </a:lt1>
      <a:dk2>
        <a:srgbClr val="000000"/>
      </a:dk2>
      <a:lt2>
        <a:srgbClr val="E7E6E6"/>
      </a:lt2>
      <a:accent1>
        <a:srgbClr val="B8BBC1"/>
      </a:accent1>
      <a:accent2>
        <a:srgbClr val="7DCCFF"/>
      </a:accent2>
      <a:accent3>
        <a:srgbClr val="9599A2"/>
      </a:accent3>
      <a:accent4>
        <a:srgbClr val="3CB2FF"/>
      </a:accent4>
      <a:accent5>
        <a:srgbClr val="545860"/>
      </a:accent5>
      <a:accent6>
        <a:srgbClr val="0071BA"/>
      </a:accent6>
      <a:hlink>
        <a:srgbClr val="0563C1"/>
      </a:hlink>
      <a:folHlink>
        <a:srgbClr val="954F72"/>
      </a:folHlink>
    </a:clrScheme>
    <a:fontScheme name="Karlsborgs kommun">
      <a:majorFont>
        <a:latin typeface="Tw Cen MT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accent1"/>
        </a:solidFill>
        <a:ln w="6350">
          <a:solidFill>
            <a:prstClr val="black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Karlsborg_DocumentData>
  <Karlsborg_Dokumentnamn>     </Karlsborg_Dokumentnamn>
  <Karlsborg_Dokumentdatum>2026-11-03T00:00:00</Karlsborg_Dokumentdatum>
  <Karlsborg_Diarium>BN</Karlsborg_Diarium>
  <Karlsborg_Vårt_Diarienummer>B2025-000235</Karlsborg_Vårt_Diarienummer>
  <Karlsborg_FörOchEfternamn>Erik Andersson</Karlsborg_FörOchEfternamn>
  <Karlsborg_Titel>Fysisk planerare</Karlsborg_Titel>
  <Karlsborg_Epost>erik.andersson@karlsborg.se</Karlsborg_Epost>
  <Karlsborg_Telefon>+46(0)505-172 91</Karlsborg_Telefon>
  <Karlsborg_Mobil>+46(0)703679072</Karlsborg_Mobil>
  <Karlsborg_Combineddepartment>Samhällsbyggnadsförvaltningen</Karlsborg_Combineddepartment>
</Karlsborg_DocumentData>
</file>

<file path=customXml/itemProps1.xml><?xml version="1.0" encoding="utf-8"?>
<ds:datastoreItem xmlns:ds="http://schemas.openxmlformats.org/officeDocument/2006/customXml" ds:itemID="{A77F1431-817A-4C56-BBE3-46452E5264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Myndighetsbrev</Template>
  <TotalTime>362</TotalTime>
  <Pages>1</Pages>
  <Words>261</Words>
  <Characters>1846</Characters>
  <Application>Microsoft Office Word</Application>
  <DocSecurity>0</DocSecurity>
  <Lines>61</Lines>
  <Paragraphs>25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Andersson</dc:creator>
  <cp:keywords/>
  <dc:description/>
  <cp:lastModifiedBy>Erik Andersson</cp:lastModifiedBy>
  <cp:revision>30</cp:revision>
  <dcterms:created xsi:type="dcterms:W3CDTF">2026-10-27T09:13:00Z</dcterms:created>
  <dcterms:modified xsi:type="dcterms:W3CDTF">2026-11-02T16:06:00Z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pUseUserProfiles">
    <vt:bool>true</vt:bool>
  </property>
  <property fmtid="{D5CDD505-2E9C-101B-9397-08002B2CF9AE}" pid="3" name="dpNewDocument">
    <vt:bool>false</vt:bool>
  </property>
  <property fmtid="{D5CDD505-2E9C-101B-9397-08002B2CF9AE}" pid="4" name="dpUseFormattingButtons">
    <vt:bool>false</vt:bool>
  </property>
  <property fmtid="{D5CDD505-2E9C-101B-9397-08002B2CF9AE}" pid="5" name="ccDocumentName">
    <vt:lpwstr> </vt:lpwstr>
  </property>
  <property fmtid="{D5CDD505-2E9C-101B-9397-08002B2CF9AE}" pid="6" name="dpContentControlStart">
    <vt:lpwstr>Karlsborg_Dokumentnamn</vt:lpwstr>
  </property>
  <property fmtid="{D5CDD505-2E9C-101B-9397-08002B2CF9AE}" pid="7" name="dpUseCombineddepartment">
    <vt:bool>true</vt:bool>
  </property>
  <property fmtid="{D5CDD505-2E9C-101B-9397-08002B2CF9AE}" pid="8" name="dpFirstPageHeader">
    <vt:lpwstr>Sidhuvud_Logo_Sidnr</vt:lpwstr>
  </property>
  <property fmtid="{D5CDD505-2E9C-101B-9397-08002B2CF9AE}" pid="9" name="dpPageHeader">
    <vt:lpwstr>Sidhuvud_myndighet_forts</vt:lpwstr>
  </property>
  <property fmtid="{D5CDD505-2E9C-101B-9397-08002B2CF9AE}" pid="10" name="dpFirstPageFooter">
    <vt:lpwstr>Sidfot_myndighet</vt:lpwstr>
  </property>
  <property fmtid="{D5CDD505-2E9C-101B-9397-08002B2CF9AE}" pid="11" name="dpPageFooter">
    <vt:lpwstr>Sidfot_myndighet</vt:lpwstr>
  </property>
  <property fmtid="{D5CDD505-2E9C-101B-9397-08002B2CF9AE}" pid="12" name="dpFirstPageHeaderInText">
    <vt:lpwstr>Sidhuvud_myndighet_brev</vt:lpwstr>
  </property>
  <property fmtid="{D5CDD505-2E9C-101B-9397-08002B2CF9AE}" pid="13" name="dpUserProfileID">
    <vt:lpwstr>9441187</vt:lpwstr>
  </property>
</Properties>
</file>